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0EA4B5" w14:textId="77777777" w:rsidR="006A49D7" w:rsidRDefault="006A49D7">
      <w:r>
        <w:rPr>
          <w:rFonts w:hint="eastAsia"/>
        </w:rPr>
        <w:t>様式第32号(第15条関係)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6"/>
        <w:gridCol w:w="2209"/>
        <w:gridCol w:w="1786"/>
        <w:gridCol w:w="1779"/>
        <w:gridCol w:w="2214"/>
      </w:tblGrid>
      <w:tr w:rsidR="006A49D7" w14:paraId="6D5F4D70" w14:textId="77777777" w:rsidTr="00DA73FC">
        <w:trPr>
          <w:cantSplit/>
          <w:trHeight w:hRule="exact" w:val="480"/>
        </w:trPr>
        <w:tc>
          <w:tcPr>
            <w:tcW w:w="5000" w:type="pct"/>
            <w:gridSpan w:val="5"/>
            <w:tcBorders>
              <w:bottom w:val="nil"/>
            </w:tcBorders>
            <w:vAlign w:val="center"/>
          </w:tcPr>
          <w:p w14:paraId="08D1A2CD" w14:textId="77777777" w:rsidR="006A49D7" w:rsidRDefault="007015F9">
            <w:pPr>
              <w:jc w:val="center"/>
            </w:pPr>
            <w:r w:rsidRPr="007015F9">
              <w:rPr>
                <w:rFonts w:hint="eastAsia"/>
                <w:spacing w:val="20"/>
              </w:rPr>
              <w:t>個人市・県民税及び森林環境税減免申請</w:t>
            </w:r>
            <w:r>
              <w:rPr>
                <w:rFonts w:hint="eastAsia"/>
                <w:spacing w:val="20"/>
              </w:rPr>
              <w:t>書</w:t>
            </w:r>
          </w:p>
        </w:tc>
      </w:tr>
      <w:tr w:rsidR="006A49D7" w14:paraId="0F471FCF" w14:textId="77777777" w:rsidTr="004065A7">
        <w:trPr>
          <w:cantSplit/>
          <w:trHeight w:hRule="exact" w:val="4155"/>
        </w:trPr>
        <w:tc>
          <w:tcPr>
            <w:tcW w:w="5000" w:type="pct"/>
            <w:gridSpan w:val="5"/>
            <w:tcBorders>
              <w:bottom w:val="nil"/>
            </w:tcBorders>
            <w:vAlign w:val="center"/>
          </w:tcPr>
          <w:p w14:paraId="7C2AC003" w14:textId="77777777" w:rsidR="006A49D7" w:rsidRPr="00325486" w:rsidRDefault="00C53C42" w:rsidP="00806E67">
            <w:pPr>
              <w:spacing w:beforeLines="50" w:before="167" w:afterLines="50" w:after="167"/>
              <w:ind w:left="227" w:right="227"/>
              <w:jc w:val="right"/>
            </w:pPr>
            <w:r>
              <w:rPr>
                <w:rFonts w:hint="eastAsia"/>
              </w:rPr>
              <w:t>令和</w:t>
            </w:r>
            <w:r w:rsidR="00325486">
              <w:rPr>
                <w:rFonts w:hint="eastAsia"/>
              </w:rPr>
              <w:t xml:space="preserve">　　</w:t>
            </w:r>
            <w:r w:rsidR="006A49D7">
              <w:rPr>
                <w:rFonts w:hint="eastAsia"/>
              </w:rPr>
              <w:t xml:space="preserve">年　　月　　日　</w:t>
            </w:r>
          </w:p>
          <w:p w14:paraId="0F153CE3" w14:textId="77777777" w:rsidR="006A49D7" w:rsidRDefault="006A49D7" w:rsidP="004065A7">
            <w:pPr>
              <w:spacing w:beforeLines="50" w:before="167" w:afterLines="20" w:after="67"/>
              <w:ind w:left="227" w:right="227"/>
            </w:pPr>
            <w:r>
              <w:rPr>
                <w:rFonts w:hint="eastAsia"/>
              </w:rPr>
              <w:t xml:space="preserve">　　福井市長　　　　様</w:t>
            </w:r>
          </w:p>
          <w:p w14:paraId="3CCD8571" w14:textId="77777777" w:rsidR="006A49D7" w:rsidRDefault="006A49D7" w:rsidP="00B130A6">
            <w:pPr>
              <w:ind w:left="227" w:right="1277"/>
              <w:jc w:val="right"/>
            </w:pPr>
            <w:r>
              <w:rPr>
                <w:rFonts w:hint="eastAsia"/>
              </w:rPr>
              <w:t>(納税</w:t>
            </w:r>
            <w:r w:rsidR="00325486">
              <w:rPr>
                <w:rFonts w:hint="eastAsia"/>
              </w:rPr>
              <w:t>義務者</w:t>
            </w:r>
            <w:r>
              <w:rPr>
                <w:rFonts w:hint="eastAsia"/>
              </w:rPr>
              <w:t xml:space="preserve">)　　　　　　</w:t>
            </w:r>
            <w:r w:rsidR="00325486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　　　　　</w:t>
            </w:r>
          </w:p>
          <w:p w14:paraId="338503A3" w14:textId="77777777" w:rsidR="006A49D7" w:rsidRDefault="006A49D7" w:rsidP="00A6743D">
            <w:pPr>
              <w:ind w:left="227" w:right="647"/>
              <w:jc w:val="righ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住所　　</w:t>
            </w:r>
            <w:r w:rsidR="00325486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  <w:u w:val="single"/>
              </w:rPr>
              <w:t xml:space="preserve">　　　</w:t>
            </w:r>
            <w:r w:rsidR="00A6743D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</w:t>
            </w:r>
          </w:p>
          <w:p w14:paraId="10E957EA" w14:textId="77777777" w:rsidR="006A49D7" w:rsidRDefault="006A49D7" w:rsidP="004065A7">
            <w:pPr>
              <w:spacing w:beforeLines="70" w:before="234"/>
              <w:ind w:left="227" w:right="646"/>
              <w:jc w:val="righ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氏名　　　</w:t>
            </w:r>
            <w:r w:rsidR="00325486">
              <w:rPr>
                <w:rFonts w:hint="eastAsia"/>
                <w:u w:val="single"/>
              </w:rPr>
              <w:t xml:space="preserve">　　　　</w:t>
            </w:r>
            <w:r w:rsidR="00A6743D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　　　　</w:t>
            </w:r>
            <w:r w:rsidR="00B130A6">
              <w:rPr>
                <w:rFonts w:hint="eastAsia"/>
                <w:u w:val="single"/>
              </w:rPr>
              <w:t xml:space="preserve">　</w:t>
            </w:r>
            <w:r>
              <w:rPr>
                <w:rFonts w:hint="eastAsia"/>
                <w:u w:val="single"/>
              </w:rPr>
              <w:t xml:space="preserve">　</w:t>
            </w:r>
          </w:p>
          <w:p w14:paraId="62DE5B5C" w14:textId="77777777" w:rsidR="006D094F" w:rsidRDefault="006D094F" w:rsidP="004065A7">
            <w:pPr>
              <w:spacing w:beforeLines="70" w:before="234"/>
              <w:ind w:left="227" w:right="646"/>
              <w:jc w:val="right"/>
              <w:rPr>
                <w:u w:val="single"/>
              </w:rPr>
            </w:pPr>
            <w:r>
              <w:rPr>
                <w:rFonts w:hint="eastAsia"/>
                <w:u w:val="single"/>
              </w:rPr>
              <w:t xml:space="preserve">連絡先　　　　　　　　　　　　　　</w:t>
            </w:r>
          </w:p>
          <w:p w14:paraId="0763D0D6" w14:textId="77777777" w:rsidR="006A49D7" w:rsidRPr="006D094F" w:rsidRDefault="006A49D7" w:rsidP="002C07D8">
            <w:pPr>
              <w:ind w:left="226" w:right="226"/>
            </w:pPr>
          </w:p>
          <w:p w14:paraId="1B4F5140" w14:textId="77777777" w:rsidR="006A49D7" w:rsidRDefault="006A49D7" w:rsidP="002C07D8">
            <w:pPr>
              <w:ind w:left="227" w:right="227"/>
            </w:pPr>
            <w:r>
              <w:rPr>
                <w:rFonts w:hint="eastAsia"/>
              </w:rPr>
              <w:t xml:space="preserve">　市民税及び県民税</w:t>
            </w:r>
            <w:r w:rsidR="007015F9">
              <w:rPr>
                <w:rFonts w:hint="eastAsia"/>
              </w:rPr>
              <w:t>及び森林環境税</w:t>
            </w:r>
            <w:r>
              <w:rPr>
                <w:rFonts w:hint="eastAsia"/>
              </w:rPr>
              <w:t>の減免を受けたいので申請します。</w:t>
            </w:r>
          </w:p>
          <w:p w14:paraId="4CECBDDF" w14:textId="77777777" w:rsidR="006A49D7" w:rsidRPr="007015F9" w:rsidRDefault="006A49D7" w:rsidP="002C07D8">
            <w:pPr>
              <w:ind w:left="226" w:right="226"/>
            </w:pPr>
          </w:p>
          <w:p w14:paraId="313CE1A3" w14:textId="77777777" w:rsidR="006A49D7" w:rsidRDefault="006A49D7" w:rsidP="002C07D8">
            <w:pPr>
              <w:ind w:left="226" w:right="226"/>
            </w:pPr>
            <w:r>
              <w:rPr>
                <w:rFonts w:hint="eastAsia"/>
              </w:rPr>
              <w:t>1　減免</w:t>
            </w:r>
            <w:r w:rsidR="00806E67">
              <w:rPr>
                <w:rFonts w:hint="eastAsia"/>
              </w:rPr>
              <w:t>申請</w:t>
            </w:r>
            <w:r w:rsidR="008C61AE">
              <w:rPr>
                <w:rFonts w:hint="eastAsia"/>
              </w:rPr>
              <w:t>する</w:t>
            </w:r>
            <w:r>
              <w:rPr>
                <w:rFonts w:hint="eastAsia"/>
              </w:rPr>
              <w:t>市民税・県民税</w:t>
            </w:r>
            <w:r w:rsidR="001823EE">
              <w:rPr>
                <w:rFonts w:hint="eastAsia"/>
              </w:rPr>
              <w:t>・森林環境税</w:t>
            </w:r>
          </w:p>
          <w:p w14:paraId="07A90AF3" w14:textId="77777777" w:rsidR="006A49D7" w:rsidRDefault="00325486" w:rsidP="00806E67">
            <w:pPr>
              <w:spacing w:afterLines="50" w:after="167"/>
              <w:ind w:left="227" w:right="227"/>
            </w:pPr>
            <w:r>
              <w:rPr>
                <w:rFonts w:hint="eastAsia"/>
              </w:rPr>
              <w:t xml:space="preserve">　　</w:t>
            </w:r>
            <w:r w:rsidR="007C0043">
              <w:rPr>
                <w:rFonts w:hint="eastAsia"/>
              </w:rPr>
              <w:t>令和</w:t>
            </w:r>
            <w:r w:rsidR="00F2443F">
              <w:rPr>
                <w:rFonts w:hint="eastAsia"/>
              </w:rPr>
              <w:t>８</w:t>
            </w:r>
            <w:r w:rsidR="006A49D7">
              <w:rPr>
                <w:rFonts w:hint="eastAsia"/>
              </w:rPr>
              <w:t>年度分</w:t>
            </w:r>
          </w:p>
          <w:p w14:paraId="7B15D2DB" w14:textId="77777777" w:rsidR="00B130A6" w:rsidRDefault="00B130A6" w:rsidP="00806E67">
            <w:pPr>
              <w:spacing w:afterLines="50" w:after="167"/>
              <w:ind w:left="227" w:right="227"/>
            </w:pPr>
          </w:p>
        </w:tc>
      </w:tr>
      <w:tr w:rsidR="00806E67" w14:paraId="7F68F988" w14:textId="77777777" w:rsidTr="00806E67">
        <w:trPr>
          <w:cantSplit/>
          <w:trHeight w:hRule="exact" w:val="343"/>
        </w:trPr>
        <w:tc>
          <w:tcPr>
            <w:tcW w:w="309" w:type="pct"/>
            <w:vMerge w:val="restart"/>
            <w:tcBorders>
              <w:top w:val="nil"/>
            </w:tcBorders>
            <w:vAlign w:val="center"/>
          </w:tcPr>
          <w:p w14:paraId="369C129B" w14:textId="77777777" w:rsidR="00806E67" w:rsidRDefault="00806E67">
            <w:r>
              <w:rPr>
                <w:rFonts w:hint="eastAsia"/>
              </w:rPr>
              <w:t xml:space="preserve">　</w:t>
            </w:r>
          </w:p>
        </w:tc>
        <w:tc>
          <w:tcPr>
            <w:tcW w:w="1297" w:type="pct"/>
            <w:tcBorders>
              <w:top w:val="single" w:sz="4" w:space="0" w:color="auto"/>
            </w:tcBorders>
            <w:vAlign w:val="center"/>
          </w:tcPr>
          <w:p w14:paraId="1C8285F3" w14:textId="77777777" w:rsidR="00806E67" w:rsidRDefault="00806E67" w:rsidP="00715826">
            <w:pPr>
              <w:ind w:left="113" w:right="113"/>
            </w:pPr>
          </w:p>
        </w:tc>
        <w:tc>
          <w:tcPr>
            <w:tcW w:w="1049" w:type="pct"/>
            <w:tcBorders>
              <w:top w:val="single" w:sz="4" w:space="0" w:color="auto"/>
            </w:tcBorders>
            <w:vAlign w:val="center"/>
          </w:tcPr>
          <w:p w14:paraId="5659733F" w14:textId="77777777" w:rsidR="00806E67" w:rsidRDefault="00806E67" w:rsidP="00325486">
            <w:pPr>
              <w:spacing w:line="240" w:lineRule="atLeast"/>
              <w:ind w:left="113" w:right="113"/>
              <w:jc w:val="distribute"/>
            </w:pPr>
            <w:r>
              <w:rPr>
                <w:rFonts w:hint="eastAsia"/>
              </w:rPr>
              <w:t>市民税</w:t>
            </w:r>
          </w:p>
        </w:tc>
        <w:tc>
          <w:tcPr>
            <w:tcW w:w="1045" w:type="pct"/>
            <w:tcBorders>
              <w:top w:val="single" w:sz="4" w:space="0" w:color="auto"/>
            </w:tcBorders>
            <w:vAlign w:val="center"/>
          </w:tcPr>
          <w:p w14:paraId="40A72C07" w14:textId="77777777" w:rsidR="00806E67" w:rsidRDefault="00806E67" w:rsidP="00DA73FC">
            <w:pPr>
              <w:pStyle w:val="aa"/>
              <w:jc w:val="distribute"/>
            </w:pPr>
            <w:r>
              <w:rPr>
                <w:rFonts w:hint="eastAsia"/>
              </w:rPr>
              <w:t>県民税</w:t>
            </w:r>
          </w:p>
        </w:tc>
        <w:tc>
          <w:tcPr>
            <w:tcW w:w="1605" w:type="pct"/>
            <w:vMerge w:val="restart"/>
            <w:tcBorders>
              <w:top w:val="nil"/>
            </w:tcBorders>
            <w:vAlign w:val="center"/>
          </w:tcPr>
          <w:p w14:paraId="6850D0D9" w14:textId="77777777" w:rsidR="00806E67" w:rsidRDefault="00806E67">
            <w:r>
              <w:rPr>
                <w:rFonts w:hint="eastAsia"/>
              </w:rPr>
              <w:t xml:space="preserve">　</w:t>
            </w:r>
          </w:p>
        </w:tc>
      </w:tr>
      <w:tr w:rsidR="00806E67" w14:paraId="40A7B56C" w14:textId="77777777" w:rsidTr="00806E67">
        <w:trPr>
          <w:cantSplit/>
          <w:trHeight w:hRule="exact" w:val="328"/>
        </w:trPr>
        <w:tc>
          <w:tcPr>
            <w:tcW w:w="309" w:type="pct"/>
            <w:vMerge/>
            <w:vAlign w:val="center"/>
          </w:tcPr>
          <w:p w14:paraId="7939DB67" w14:textId="77777777" w:rsidR="00806E67" w:rsidRDefault="00806E67"/>
        </w:tc>
        <w:tc>
          <w:tcPr>
            <w:tcW w:w="1297" w:type="pct"/>
            <w:vAlign w:val="center"/>
          </w:tcPr>
          <w:p w14:paraId="3BA2E824" w14:textId="77777777" w:rsidR="00806E67" w:rsidRDefault="00806E67" w:rsidP="002C07D8">
            <w:pPr>
              <w:ind w:left="113" w:right="113"/>
              <w:jc w:val="distribute"/>
            </w:pPr>
            <w:r>
              <w:rPr>
                <w:rFonts w:hint="eastAsia"/>
              </w:rPr>
              <w:t>均等割額</w:t>
            </w:r>
          </w:p>
          <w:p w14:paraId="73B0924E" w14:textId="77777777" w:rsidR="00806E67" w:rsidRDefault="00806E67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049" w:type="pct"/>
            <w:vAlign w:val="center"/>
          </w:tcPr>
          <w:p w14:paraId="57E9A362" w14:textId="77777777" w:rsidR="00806E67" w:rsidRDefault="00806E67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740" w:type="pct"/>
            <w:vAlign w:val="center"/>
          </w:tcPr>
          <w:p w14:paraId="392DD9EB" w14:textId="77777777" w:rsidR="00806E67" w:rsidRDefault="00806E67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05" w:type="pct"/>
            <w:vMerge/>
            <w:vAlign w:val="center"/>
          </w:tcPr>
          <w:p w14:paraId="2F0DD4C1" w14:textId="77777777" w:rsidR="00806E67" w:rsidRDefault="00806E67"/>
        </w:tc>
      </w:tr>
      <w:tr w:rsidR="00806E67" w14:paraId="2CE2ACBB" w14:textId="77777777" w:rsidTr="00806E67">
        <w:trPr>
          <w:cantSplit/>
          <w:trHeight w:hRule="exact" w:val="340"/>
        </w:trPr>
        <w:tc>
          <w:tcPr>
            <w:tcW w:w="309" w:type="pct"/>
            <w:vMerge/>
            <w:vAlign w:val="center"/>
          </w:tcPr>
          <w:p w14:paraId="7CE7CABF" w14:textId="77777777" w:rsidR="00806E67" w:rsidRDefault="00806E67"/>
        </w:tc>
        <w:tc>
          <w:tcPr>
            <w:tcW w:w="1297" w:type="pct"/>
            <w:vAlign w:val="center"/>
          </w:tcPr>
          <w:p w14:paraId="6359EB69" w14:textId="77777777" w:rsidR="00806E67" w:rsidRDefault="00806E67" w:rsidP="002C07D8">
            <w:pPr>
              <w:ind w:left="113" w:right="113"/>
              <w:jc w:val="distribute"/>
            </w:pPr>
            <w:r>
              <w:rPr>
                <w:rFonts w:hint="eastAsia"/>
              </w:rPr>
              <w:t>所得割額</w:t>
            </w:r>
          </w:p>
          <w:p w14:paraId="0BA8F5E3" w14:textId="77777777" w:rsidR="00806E67" w:rsidRDefault="00806E67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049" w:type="pct"/>
            <w:vAlign w:val="center"/>
          </w:tcPr>
          <w:p w14:paraId="6BEDB7AA" w14:textId="77777777" w:rsidR="00806E67" w:rsidRDefault="00806E67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740" w:type="pct"/>
            <w:vAlign w:val="center"/>
          </w:tcPr>
          <w:p w14:paraId="19ABE96D" w14:textId="77777777" w:rsidR="00806E67" w:rsidRDefault="00806E67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05" w:type="pct"/>
            <w:vMerge/>
            <w:vAlign w:val="center"/>
          </w:tcPr>
          <w:p w14:paraId="7326A707" w14:textId="77777777" w:rsidR="00806E67" w:rsidRDefault="00806E67"/>
        </w:tc>
      </w:tr>
      <w:tr w:rsidR="00DA73FC" w14:paraId="3A4CC974" w14:textId="77777777" w:rsidTr="001823EE">
        <w:trPr>
          <w:cantSplit/>
          <w:trHeight w:hRule="exact" w:val="319"/>
        </w:trPr>
        <w:tc>
          <w:tcPr>
            <w:tcW w:w="309" w:type="pct"/>
            <w:vMerge/>
            <w:vAlign w:val="center"/>
          </w:tcPr>
          <w:p w14:paraId="0F095F13" w14:textId="77777777" w:rsidR="00DA73FC" w:rsidRDefault="00DA73FC"/>
        </w:tc>
        <w:tc>
          <w:tcPr>
            <w:tcW w:w="1297" w:type="pct"/>
            <w:tcBorders>
              <w:bottom w:val="single" w:sz="4" w:space="0" w:color="auto"/>
            </w:tcBorders>
            <w:vAlign w:val="center"/>
          </w:tcPr>
          <w:p w14:paraId="759106E9" w14:textId="77777777" w:rsidR="00DA73FC" w:rsidRDefault="001823EE" w:rsidP="002C07D8">
            <w:pPr>
              <w:ind w:left="113" w:right="113"/>
              <w:jc w:val="distribute"/>
            </w:pPr>
            <w:r>
              <w:rPr>
                <w:rFonts w:hint="eastAsia"/>
              </w:rPr>
              <w:t>森林環境税</w:t>
            </w:r>
          </w:p>
        </w:tc>
        <w:tc>
          <w:tcPr>
            <w:tcW w:w="1789" w:type="pct"/>
            <w:gridSpan w:val="2"/>
            <w:tcBorders>
              <w:bottom w:val="single" w:sz="4" w:space="0" w:color="auto"/>
            </w:tcBorders>
            <w:vAlign w:val="center"/>
          </w:tcPr>
          <w:p w14:paraId="57C2FC86" w14:textId="77777777" w:rsidR="00DA73FC" w:rsidRDefault="00DA73FC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05" w:type="pct"/>
            <w:vMerge/>
            <w:vAlign w:val="center"/>
          </w:tcPr>
          <w:p w14:paraId="6E5E7F76" w14:textId="77777777" w:rsidR="00DA73FC" w:rsidRDefault="00DA73FC"/>
        </w:tc>
      </w:tr>
      <w:tr w:rsidR="001823EE" w14:paraId="150B996E" w14:textId="77777777" w:rsidTr="001823EE">
        <w:trPr>
          <w:cantSplit/>
          <w:trHeight w:hRule="exact" w:val="375"/>
        </w:trPr>
        <w:tc>
          <w:tcPr>
            <w:tcW w:w="309" w:type="pct"/>
            <w:vMerge/>
            <w:vAlign w:val="center"/>
          </w:tcPr>
          <w:p w14:paraId="2ED93D16" w14:textId="77777777" w:rsidR="001823EE" w:rsidRDefault="001823EE"/>
        </w:tc>
        <w:tc>
          <w:tcPr>
            <w:tcW w:w="1297" w:type="pct"/>
            <w:tcBorders>
              <w:bottom w:val="nil"/>
            </w:tcBorders>
            <w:vAlign w:val="center"/>
          </w:tcPr>
          <w:p w14:paraId="5F093594" w14:textId="77777777" w:rsidR="001823EE" w:rsidRDefault="001823EE" w:rsidP="002C07D8">
            <w:pPr>
              <w:ind w:left="113" w:right="113"/>
              <w:jc w:val="distribute"/>
            </w:pPr>
            <w:r>
              <w:rPr>
                <w:rFonts w:hint="eastAsia"/>
              </w:rPr>
              <w:t>合計額</w:t>
            </w:r>
          </w:p>
        </w:tc>
        <w:tc>
          <w:tcPr>
            <w:tcW w:w="1789" w:type="pct"/>
            <w:gridSpan w:val="2"/>
            <w:tcBorders>
              <w:bottom w:val="nil"/>
            </w:tcBorders>
            <w:vAlign w:val="center"/>
          </w:tcPr>
          <w:p w14:paraId="7F595EA1" w14:textId="77777777" w:rsidR="001823EE" w:rsidRDefault="001823EE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>円</w:t>
            </w:r>
          </w:p>
        </w:tc>
        <w:tc>
          <w:tcPr>
            <w:tcW w:w="1605" w:type="pct"/>
            <w:vMerge/>
            <w:vAlign w:val="center"/>
          </w:tcPr>
          <w:p w14:paraId="22904DF6" w14:textId="77777777" w:rsidR="001823EE" w:rsidRDefault="001823EE"/>
        </w:tc>
      </w:tr>
      <w:tr w:rsidR="00DA73FC" w14:paraId="3CE79CAA" w14:textId="77777777" w:rsidTr="004065A7">
        <w:trPr>
          <w:cantSplit/>
          <w:trHeight w:hRule="exact" w:val="425"/>
        </w:trPr>
        <w:tc>
          <w:tcPr>
            <w:tcW w:w="309" w:type="pct"/>
            <w:vMerge/>
            <w:tcBorders>
              <w:bottom w:val="nil"/>
              <w:right w:val="nil"/>
            </w:tcBorders>
            <w:vAlign w:val="center"/>
          </w:tcPr>
          <w:p w14:paraId="7909DA3D" w14:textId="77777777" w:rsidR="00DA73FC" w:rsidRDefault="00DA73FC"/>
        </w:tc>
        <w:tc>
          <w:tcPr>
            <w:tcW w:w="3086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0A0648BB" w14:textId="77777777" w:rsidR="00DA73FC" w:rsidRDefault="00DA73FC" w:rsidP="00325486">
            <w:pPr>
              <w:spacing w:line="240" w:lineRule="atLeast"/>
              <w:ind w:left="113" w:right="113"/>
              <w:jc w:val="right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1605" w:type="pct"/>
            <w:vMerge/>
            <w:tcBorders>
              <w:left w:val="nil"/>
              <w:bottom w:val="nil"/>
            </w:tcBorders>
            <w:vAlign w:val="center"/>
          </w:tcPr>
          <w:p w14:paraId="2E20D712" w14:textId="77777777" w:rsidR="00DA73FC" w:rsidRDefault="00DA73FC"/>
        </w:tc>
      </w:tr>
      <w:tr w:rsidR="006A49D7" w14:paraId="75BBBA1F" w14:textId="77777777" w:rsidTr="00DA73FC">
        <w:trPr>
          <w:cantSplit/>
          <w:trHeight w:val="2261"/>
        </w:trPr>
        <w:tc>
          <w:tcPr>
            <w:tcW w:w="5000" w:type="pct"/>
            <w:gridSpan w:val="5"/>
            <w:tcBorders>
              <w:top w:val="nil"/>
            </w:tcBorders>
            <w:vAlign w:val="center"/>
          </w:tcPr>
          <w:p w14:paraId="1C71F868" w14:textId="77777777" w:rsidR="002C07D8" w:rsidRPr="00D44F81" w:rsidRDefault="00D44F81" w:rsidP="00DA73FC">
            <w:pPr>
              <w:ind w:right="226" w:firstLineChars="100" w:firstLine="210"/>
              <w:rPr>
                <w:b/>
              </w:rPr>
            </w:pPr>
            <w:r>
              <w:rPr>
                <w:rFonts w:hint="eastAsia"/>
              </w:rPr>
              <w:t xml:space="preserve">　</w:t>
            </w:r>
            <w:r w:rsidRPr="00D44F81">
              <w:rPr>
                <w:rFonts w:hint="eastAsia"/>
                <w:b/>
              </w:rPr>
              <w:t>普通徴収</w:t>
            </w:r>
            <w:r>
              <w:rPr>
                <w:rFonts w:hint="eastAsia"/>
                <w:b/>
              </w:rPr>
              <w:t xml:space="preserve">　　　　　　　　　　　　　　給与特別徴収</w:t>
            </w:r>
          </w:p>
          <w:p w14:paraId="5B536EAB" w14:textId="77777777" w:rsidR="002C07D8" w:rsidRDefault="002C07D8" w:rsidP="002C07D8">
            <w:pPr>
              <w:ind w:left="226" w:right="226"/>
            </w:pPr>
          </w:p>
          <w:tbl>
            <w:tblPr>
              <w:tblpPr w:leftFromText="142" w:rightFromText="142" w:vertAnchor="page" w:horzAnchor="page" w:tblpX="4321" w:tblpY="300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0"/>
              <w:gridCol w:w="1995"/>
            </w:tblGrid>
            <w:tr w:rsidR="00DA73FC" w14:paraId="528BC62F" w14:textId="77777777" w:rsidTr="00F94661">
              <w:tc>
                <w:tcPr>
                  <w:tcW w:w="1260" w:type="dxa"/>
                  <w:vAlign w:val="center"/>
                </w:tcPr>
                <w:p w14:paraId="2AC97B80" w14:textId="77777777" w:rsidR="00DA73FC" w:rsidRDefault="0061795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月</w:t>
                  </w:r>
                  <w:r w:rsidR="00421B9B">
                    <w:rPr>
                      <w:rFonts w:hint="eastAsia"/>
                    </w:rPr>
                    <w:t>別</w:t>
                  </w:r>
                </w:p>
              </w:tc>
              <w:tc>
                <w:tcPr>
                  <w:tcW w:w="1995" w:type="dxa"/>
                  <w:vAlign w:val="center"/>
                </w:tcPr>
                <w:p w14:paraId="0E93AE20" w14:textId="77777777" w:rsidR="00DA73FC" w:rsidRDefault="00DA73FC" w:rsidP="00F94661">
                  <w:pPr>
                    <w:spacing w:line="240" w:lineRule="atLeast"/>
                    <w:ind w:left="113" w:right="113"/>
                    <w:jc w:val="center"/>
                  </w:pPr>
                  <w:r w:rsidRPr="00F94661">
                    <w:rPr>
                      <w:rFonts w:hint="eastAsia"/>
                      <w:spacing w:val="315"/>
                    </w:rPr>
                    <w:t>税</w:t>
                  </w:r>
                  <w:r>
                    <w:rPr>
                      <w:rFonts w:hint="eastAsia"/>
                    </w:rPr>
                    <w:t>額</w:t>
                  </w:r>
                </w:p>
              </w:tc>
            </w:tr>
            <w:tr w:rsidR="00DA73FC" w14:paraId="04C98358" w14:textId="77777777" w:rsidTr="00F94661">
              <w:tc>
                <w:tcPr>
                  <w:tcW w:w="1260" w:type="dxa"/>
                  <w:vAlign w:val="center"/>
                </w:tcPr>
                <w:p w14:paraId="573EDAA1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６月分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21563F5C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2B99FB01" w14:textId="77777777" w:rsidTr="00F94661">
              <w:tc>
                <w:tcPr>
                  <w:tcW w:w="1260" w:type="dxa"/>
                  <w:vAlign w:val="center"/>
                </w:tcPr>
                <w:p w14:paraId="41C06F0E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７月分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0E714CBF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453D4EC4" w14:textId="77777777" w:rsidTr="00F94661">
              <w:tc>
                <w:tcPr>
                  <w:tcW w:w="1260" w:type="dxa"/>
                  <w:vAlign w:val="center"/>
                </w:tcPr>
                <w:p w14:paraId="4D3F1101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８月分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077C43AF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17E184DA" w14:textId="77777777" w:rsidTr="00F94661">
              <w:tc>
                <w:tcPr>
                  <w:tcW w:w="1260" w:type="dxa"/>
                  <w:vAlign w:val="center"/>
                </w:tcPr>
                <w:p w14:paraId="5C0385E6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９月分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0E34BA73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2D71939B" w14:textId="77777777" w:rsidTr="00F94661">
              <w:tc>
                <w:tcPr>
                  <w:tcW w:w="1260" w:type="dxa"/>
                  <w:vAlign w:val="center"/>
                </w:tcPr>
                <w:p w14:paraId="41B26614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10月分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7402E0A8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40867F28" w14:textId="77777777" w:rsidTr="00F94661">
              <w:tc>
                <w:tcPr>
                  <w:tcW w:w="1260" w:type="dxa"/>
                  <w:vAlign w:val="center"/>
                </w:tcPr>
                <w:p w14:paraId="79385D79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11月分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0266E5B2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76C578F0" w14:textId="77777777" w:rsidTr="00F94661">
              <w:tc>
                <w:tcPr>
                  <w:tcW w:w="1260" w:type="dxa"/>
                  <w:vAlign w:val="center"/>
                </w:tcPr>
                <w:p w14:paraId="02C902CB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12月分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747CE761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347A7247" w14:textId="77777777" w:rsidTr="00F94661">
              <w:tc>
                <w:tcPr>
                  <w:tcW w:w="1260" w:type="dxa"/>
                  <w:vAlign w:val="center"/>
                </w:tcPr>
                <w:p w14:paraId="10BD73F8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１月分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4F16B068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708C5431" w14:textId="77777777" w:rsidTr="00F94661">
              <w:tc>
                <w:tcPr>
                  <w:tcW w:w="1260" w:type="dxa"/>
                  <w:vAlign w:val="center"/>
                </w:tcPr>
                <w:p w14:paraId="587EE83B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２月分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17A0027E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5241753B" w14:textId="77777777" w:rsidTr="00F94661">
              <w:tc>
                <w:tcPr>
                  <w:tcW w:w="1260" w:type="dxa"/>
                  <w:vAlign w:val="center"/>
                </w:tcPr>
                <w:p w14:paraId="5286D363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３月分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196852E9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11844FB1" w14:textId="77777777" w:rsidTr="00F94661">
              <w:tc>
                <w:tcPr>
                  <w:tcW w:w="1260" w:type="dxa"/>
                  <w:vAlign w:val="center"/>
                </w:tcPr>
                <w:p w14:paraId="343B484D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４月分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61519314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4819BE4D" w14:textId="77777777" w:rsidTr="00F94661">
              <w:tc>
                <w:tcPr>
                  <w:tcW w:w="1260" w:type="dxa"/>
                  <w:vAlign w:val="center"/>
                </w:tcPr>
                <w:p w14:paraId="1BF20295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５月分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2E59DA55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</w:tbl>
          <w:p w14:paraId="1EA67E7F" w14:textId="77777777" w:rsidR="00F94661" w:rsidRPr="00F94661" w:rsidRDefault="00F94661" w:rsidP="00F94661">
            <w:pPr>
              <w:rPr>
                <w:vanish/>
              </w:rPr>
            </w:pPr>
          </w:p>
          <w:tbl>
            <w:tblPr>
              <w:tblpPr w:leftFromText="142" w:rightFromText="142" w:vertAnchor="page" w:horzAnchor="page" w:tblpX="451" w:tblpY="326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0"/>
              <w:gridCol w:w="1995"/>
            </w:tblGrid>
            <w:tr w:rsidR="00DA73FC" w14:paraId="76CE44B3" w14:textId="77777777" w:rsidTr="00F94661">
              <w:tc>
                <w:tcPr>
                  <w:tcW w:w="1260" w:type="dxa"/>
                  <w:vAlign w:val="center"/>
                </w:tcPr>
                <w:p w14:paraId="744F7E8A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期別</w:t>
                  </w:r>
                </w:p>
              </w:tc>
              <w:tc>
                <w:tcPr>
                  <w:tcW w:w="1995" w:type="dxa"/>
                  <w:vAlign w:val="center"/>
                </w:tcPr>
                <w:p w14:paraId="28B65B03" w14:textId="77777777" w:rsidR="00DA73FC" w:rsidRDefault="00DA73FC" w:rsidP="00F94661">
                  <w:pPr>
                    <w:spacing w:line="240" w:lineRule="atLeast"/>
                    <w:ind w:left="113" w:right="113"/>
                    <w:jc w:val="center"/>
                  </w:pPr>
                  <w:r w:rsidRPr="00F94661">
                    <w:rPr>
                      <w:rFonts w:hint="eastAsia"/>
                      <w:spacing w:val="315"/>
                    </w:rPr>
                    <w:t>税</w:t>
                  </w:r>
                  <w:r>
                    <w:rPr>
                      <w:rFonts w:hint="eastAsia"/>
                    </w:rPr>
                    <w:t>額</w:t>
                  </w:r>
                </w:p>
              </w:tc>
            </w:tr>
            <w:tr w:rsidR="00DA73FC" w14:paraId="4EC7D864" w14:textId="77777777" w:rsidTr="00F94661">
              <w:tc>
                <w:tcPr>
                  <w:tcW w:w="1260" w:type="dxa"/>
                  <w:vAlign w:val="center"/>
                </w:tcPr>
                <w:p w14:paraId="622E7339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第1期</w:t>
                  </w:r>
                </w:p>
              </w:tc>
              <w:tc>
                <w:tcPr>
                  <w:tcW w:w="1995" w:type="dxa"/>
                  <w:vAlign w:val="center"/>
                </w:tcPr>
                <w:p w14:paraId="2B0736A3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5030B29B" w14:textId="77777777" w:rsidTr="00F94661">
              <w:tc>
                <w:tcPr>
                  <w:tcW w:w="1260" w:type="dxa"/>
                  <w:vAlign w:val="center"/>
                </w:tcPr>
                <w:p w14:paraId="63C5519D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第2期</w:t>
                  </w:r>
                </w:p>
              </w:tc>
              <w:tc>
                <w:tcPr>
                  <w:tcW w:w="1995" w:type="dxa"/>
                  <w:vAlign w:val="center"/>
                </w:tcPr>
                <w:p w14:paraId="23D8D359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2F06EC96" w14:textId="77777777" w:rsidTr="00F94661">
              <w:tc>
                <w:tcPr>
                  <w:tcW w:w="1260" w:type="dxa"/>
                  <w:vAlign w:val="center"/>
                </w:tcPr>
                <w:p w14:paraId="7740C3C4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第3期</w:t>
                  </w:r>
                </w:p>
              </w:tc>
              <w:tc>
                <w:tcPr>
                  <w:tcW w:w="1995" w:type="dxa"/>
                  <w:vAlign w:val="center"/>
                </w:tcPr>
                <w:p w14:paraId="0AA31FC8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6D05D05E" w14:textId="77777777" w:rsidTr="00F94661">
              <w:tc>
                <w:tcPr>
                  <w:tcW w:w="1260" w:type="dxa"/>
                  <w:vAlign w:val="center"/>
                </w:tcPr>
                <w:p w14:paraId="37AF016C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第4期</w:t>
                  </w:r>
                </w:p>
              </w:tc>
              <w:tc>
                <w:tcPr>
                  <w:tcW w:w="1995" w:type="dxa"/>
                  <w:vAlign w:val="center"/>
                </w:tcPr>
                <w:p w14:paraId="4FD65849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806E67" w14:paraId="61B75D2F" w14:textId="77777777" w:rsidTr="00F94661">
              <w:tc>
                <w:tcPr>
                  <w:tcW w:w="1260" w:type="dxa"/>
                  <w:vAlign w:val="center"/>
                </w:tcPr>
                <w:p w14:paraId="13179CEA" w14:textId="77777777" w:rsidR="00806E67" w:rsidRDefault="00806E67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随時</w:t>
                  </w:r>
                </w:p>
              </w:tc>
              <w:tc>
                <w:tcPr>
                  <w:tcW w:w="1995" w:type="dxa"/>
                  <w:vAlign w:val="center"/>
                </w:tcPr>
                <w:p w14:paraId="0BEB6CBE" w14:textId="77777777" w:rsidR="00806E67" w:rsidRDefault="00806E67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</w:tbl>
          <w:p w14:paraId="527EBBB3" w14:textId="77777777" w:rsidR="002C07D8" w:rsidRDefault="002C07D8" w:rsidP="002C07D8">
            <w:pPr>
              <w:ind w:left="226" w:right="226"/>
            </w:pPr>
          </w:p>
          <w:p w14:paraId="62F3A3E2" w14:textId="77777777" w:rsidR="002C07D8" w:rsidRDefault="002C07D8" w:rsidP="002C07D8">
            <w:pPr>
              <w:ind w:left="226" w:right="226"/>
            </w:pPr>
          </w:p>
          <w:p w14:paraId="37E2F77C" w14:textId="77777777" w:rsidR="00D44F81" w:rsidRDefault="00D44F81" w:rsidP="002C07D8">
            <w:pPr>
              <w:ind w:left="226" w:right="226"/>
            </w:pPr>
          </w:p>
          <w:p w14:paraId="193D167B" w14:textId="77777777" w:rsidR="00D44F81" w:rsidRDefault="00D44F81" w:rsidP="00D44F81">
            <w:pPr>
              <w:ind w:right="226"/>
            </w:pPr>
          </w:p>
          <w:p w14:paraId="57943CA2" w14:textId="77777777" w:rsidR="00D44F81" w:rsidRDefault="00D44F81" w:rsidP="00D44F81">
            <w:pPr>
              <w:ind w:right="226"/>
            </w:pPr>
          </w:p>
          <w:p w14:paraId="6CE6E56C" w14:textId="77777777" w:rsidR="00D44F81" w:rsidRDefault="00D44F81" w:rsidP="002C07D8">
            <w:pPr>
              <w:ind w:left="226" w:right="226"/>
            </w:pPr>
            <w:r>
              <w:rPr>
                <w:rFonts w:hint="eastAsia"/>
              </w:rPr>
              <w:t xml:space="preserve">　</w:t>
            </w:r>
          </w:p>
          <w:p w14:paraId="70FC4084" w14:textId="77777777" w:rsidR="00D44F81" w:rsidRPr="00D44F81" w:rsidRDefault="00D44F81" w:rsidP="00D44F81">
            <w:pPr>
              <w:ind w:leftChars="108" w:left="227" w:right="226" w:firstLineChars="100" w:firstLine="210"/>
              <w:rPr>
                <w:b/>
              </w:rPr>
            </w:pPr>
            <w:r w:rsidRPr="00D44F81">
              <w:rPr>
                <w:rFonts w:hint="eastAsia"/>
                <w:b/>
              </w:rPr>
              <w:t>年金特別徴収</w:t>
            </w:r>
          </w:p>
          <w:p w14:paraId="1843F188" w14:textId="77777777" w:rsidR="00D44F81" w:rsidRDefault="00D44F81" w:rsidP="002C07D8">
            <w:pPr>
              <w:ind w:left="226" w:right="226"/>
            </w:pPr>
          </w:p>
          <w:p w14:paraId="01959F57" w14:textId="77777777" w:rsidR="00D44F81" w:rsidRDefault="00D44F81" w:rsidP="002C07D8">
            <w:pPr>
              <w:ind w:left="226" w:right="226"/>
            </w:pPr>
          </w:p>
          <w:p w14:paraId="640E712B" w14:textId="77777777" w:rsidR="00D44F81" w:rsidRDefault="00D44F81" w:rsidP="002C07D8">
            <w:pPr>
              <w:ind w:left="226" w:right="226"/>
            </w:pPr>
          </w:p>
          <w:p w14:paraId="1918710A" w14:textId="77777777" w:rsidR="00D44F81" w:rsidRDefault="00D44F81" w:rsidP="002C07D8">
            <w:pPr>
              <w:ind w:left="226" w:right="226"/>
            </w:pPr>
          </w:p>
          <w:p w14:paraId="59B55995" w14:textId="77777777" w:rsidR="00D44F81" w:rsidRDefault="00D44F81" w:rsidP="002C07D8">
            <w:pPr>
              <w:ind w:left="226" w:right="226"/>
            </w:pPr>
          </w:p>
          <w:p w14:paraId="1D3A97E0" w14:textId="77777777" w:rsidR="00D44F81" w:rsidRDefault="00D44F81" w:rsidP="00D44F81">
            <w:pPr>
              <w:ind w:right="226"/>
            </w:pPr>
          </w:p>
          <w:p w14:paraId="6BE131AE" w14:textId="77777777" w:rsidR="00D44F81" w:rsidRDefault="00D44F81" w:rsidP="002C07D8">
            <w:pPr>
              <w:ind w:left="226" w:right="226"/>
            </w:pPr>
          </w:p>
          <w:p w14:paraId="393BE117" w14:textId="77777777" w:rsidR="00DA73FC" w:rsidRDefault="00DA73FC" w:rsidP="006266ED">
            <w:pPr>
              <w:ind w:right="226"/>
            </w:pPr>
          </w:p>
          <w:p w14:paraId="4936F304" w14:textId="77777777" w:rsidR="006A49D7" w:rsidRDefault="006A49D7" w:rsidP="00D44F81">
            <w:pPr>
              <w:ind w:left="226" w:right="226"/>
            </w:pPr>
            <w:r>
              <w:rPr>
                <w:rFonts w:hint="eastAsia"/>
              </w:rPr>
              <w:t>2　減免を受けようとする事由</w:t>
            </w:r>
          </w:p>
          <w:tbl>
            <w:tblPr>
              <w:tblpPr w:leftFromText="142" w:rightFromText="142" w:vertAnchor="page" w:horzAnchor="page" w:tblpX="466" w:tblpY="2474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260"/>
              <w:gridCol w:w="1995"/>
            </w:tblGrid>
            <w:tr w:rsidR="00DA73FC" w14:paraId="5F68BD8E" w14:textId="77777777" w:rsidTr="00F94661">
              <w:tc>
                <w:tcPr>
                  <w:tcW w:w="1260" w:type="dxa"/>
                  <w:vAlign w:val="center"/>
                </w:tcPr>
                <w:p w14:paraId="5C15BB1D" w14:textId="77777777" w:rsidR="00DA73FC" w:rsidRDefault="0061795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月</w:t>
                  </w:r>
                  <w:r w:rsidR="00421B9B">
                    <w:rPr>
                      <w:rFonts w:hint="eastAsia"/>
                    </w:rPr>
                    <w:t>別</w:t>
                  </w:r>
                </w:p>
              </w:tc>
              <w:tc>
                <w:tcPr>
                  <w:tcW w:w="1995" w:type="dxa"/>
                  <w:vAlign w:val="center"/>
                </w:tcPr>
                <w:p w14:paraId="48B83F7F" w14:textId="77777777" w:rsidR="00DA73FC" w:rsidRDefault="00DA73FC" w:rsidP="00F94661">
                  <w:pPr>
                    <w:spacing w:line="240" w:lineRule="atLeast"/>
                    <w:ind w:left="113" w:right="113"/>
                    <w:jc w:val="center"/>
                  </w:pPr>
                  <w:r w:rsidRPr="00F94661">
                    <w:rPr>
                      <w:rFonts w:hint="eastAsia"/>
                      <w:spacing w:val="315"/>
                    </w:rPr>
                    <w:t>税</w:t>
                  </w:r>
                  <w:r>
                    <w:rPr>
                      <w:rFonts w:hint="eastAsia"/>
                    </w:rPr>
                    <w:t>額</w:t>
                  </w:r>
                </w:p>
              </w:tc>
            </w:tr>
            <w:tr w:rsidR="00DA73FC" w14:paraId="58A76068" w14:textId="77777777" w:rsidTr="00F94661">
              <w:tc>
                <w:tcPr>
                  <w:tcW w:w="1260" w:type="dxa"/>
                  <w:vAlign w:val="center"/>
                </w:tcPr>
                <w:p w14:paraId="503CE94B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４月分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4BCED3FD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11F5155F" w14:textId="77777777" w:rsidTr="00F94661">
              <w:tc>
                <w:tcPr>
                  <w:tcW w:w="1260" w:type="dxa"/>
                  <w:vAlign w:val="center"/>
                </w:tcPr>
                <w:p w14:paraId="282A6B45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６月分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7E6208B5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5405B377" w14:textId="77777777" w:rsidTr="00F94661">
              <w:tc>
                <w:tcPr>
                  <w:tcW w:w="1260" w:type="dxa"/>
                  <w:vAlign w:val="center"/>
                </w:tcPr>
                <w:p w14:paraId="02419CAE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８月分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2A247769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4040BD37" w14:textId="77777777" w:rsidTr="00F94661">
              <w:tc>
                <w:tcPr>
                  <w:tcW w:w="1260" w:type="dxa"/>
                  <w:vAlign w:val="center"/>
                </w:tcPr>
                <w:p w14:paraId="79C2AF2C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10月分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3CC72E1C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686850AE" w14:textId="77777777" w:rsidTr="00F94661">
              <w:tc>
                <w:tcPr>
                  <w:tcW w:w="1260" w:type="dxa"/>
                  <w:vAlign w:val="center"/>
                </w:tcPr>
                <w:p w14:paraId="0EA7C70B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12月分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558B9F3A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  <w:tr w:rsidR="00DA73FC" w14:paraId="7A2760A6" w14:textId="77777777" w:rsidTr="00F94661">
              <w:tc>
                <w:tcPr>
                  <w:tcW w:w="1260" w:type="dxa"/>
                  <w:vAlign w:val="center"/>
                </w:tcPr>
                <w:p w14:paraId="04EC1089" w14:textId="77777777" w:rsidR="00DA73FC" w:rsidRDefault="00DA73FC" w:rsidP="00F94661">
                  <w:pPr>
                    <w:spacing w:line="240" w:lineRule="atLeast"/>
                    <w:ind w:left="113" w:right="113"/>
                    <w:jc w:val="distribute"/>
                  </w:pPr>
                  <w:r>
                    <w:rPr>
                      <w:rFonts w:hint="eastAsia"/>
                    </w:rPr>
                    <w:t>２月分</w:t>
                  </w:r>
                </w:p>
              </w:tc>
              <w:tc>
                <w:tcPr>
                  <w:tcW w:w="1995" w:type="dxa"/>
                  <w:vAlign w:val="center"/>
                </w:tcPr>
                <w:p w14:paraId="6F430BC4" w14:textId="77777777" w:rsidR="00DA73FC" w:rsidRDefault="00DA73FC" w:rsidP="00F94661">
                  <w:pPr>
                    <w:spacing w:line="240" w:lineRule="atLeast"/>
                    <w:ind w:left="113" w:right="113"/>
                    <w:jc w:val="right"/>
                  </w:pPr>
                  <w:r>
                    <w:rPr>
                      <w:rFonts w:hint="eastAsia"/>
                    </w:rPr>
                    <w:t>円</w:t>
                  </w:r>
                </w:p>
              </w:tc>
            </w:tr>
          </w:tbl>
          <w:p w14:paraId="53B3C9A6" w14:textId="77777777" w:rsidR="00D44F81" w:rsidRPr="006266ED" w:rsidRDefault="00D44F81" w:rsidP="00D44F81">
            <w:pPr>
              <w:ind w:left="226" w:right="226"/>
            </w:pPr>
          </w:p>
          <w:p w14:paraId="334BBD32" w14:textId="77777777" w:rsidR="00DA73FC" w:rsidRDefault="00D44F81" w:rsidP="001823EE">
            <w:pPr>
              <w:ind w:right="226"/>
            </w:pPr>
            <w:r>
              <w:rPr>
                <w:rFonts w:hint="eastAsia"/>
              </w:rPr>
              <w:t xml:space="preserve">　</w:t>
            </w:r>
          </w:p>
          <w:p w14:paraId="7BA60379" w14:textId="77777777" w:rsidR="00806E67" w:rsidRDefault="00806E67" w:rsidP="00D44F81">
            <w:pPr>
              <w:ind w:right="226"/>
            </w:pPr>
            <w:r>
              <w:rPr>
                <w:rFonts w:hint="eastAsia"/>
              </w:rPr>
              <w:t xml:space="preserve">　</w:t>
            </w:r>
          </w:p>
          <w:p w14:paraId="2AE030C5" w14:textId="77777777" w:rsidR="00D44F81" w:rsidRDefault="00D44F81" w:rsidP="002C07D8">
            <w:pPr>
              <w:ind w:right="226"/>
            </w:pPr>
            <w:r>
              <w:rPr>
                <w:rFonts w:hint="eastAsia"/>
              </w:rPr>
              <w:t xml:space="preserve">　</w:t>
            </w:r>
          </w:p>
        </w:tc>
      </w:tr>
      <w:tr w:rsidR="006A49D7" w14:paraId="5EE4B4BB" w14:textId="77777777" w:rsidTr="001823EE">
        <w:trPr>
          <w:cantSplit/>
          <w:trHeight w:hRule="exact" w:val="896"/>
        </w:trPr>
        <w:tc>
          <w:tcPr>
            <w:tcW w:w="5000" w:type="pct"/>
            <w:gridSpan w:val="5"/>
            <w:vAlign w:val="center"/>
          </w:tcPr>
          <w:p w14:paraId="3DE03F2F" w14:textId="77777777" w:rsidR="006A49D7" w:rsidRDefault="006A49D7">
            <w:pPr>
              <w:ind w:left="646" w:right="226" w:hanging="420"/>
            </w:pPr>
            <w:r>
              <w:rPr>
                <w:rFonts w:hint="eastAsia"/>
              </w:rPr>
              <w:t>(注)　2は，減免事由となる事実が生じた日，被災の程度その他具体的な事実を詳細に記載し，それを証明する書類を必ず添付してください。</w:t>
            </w:r>
          </w:p>
        </w:tc>
      </w:tr>
    </w:tbl>
    <w:p w14:paraId="227282AB" w14:textId="77777777" w:rsidR="003A0E85" w:rsidRPr="0063322F" w:rsidRDefault="003A0E85" w:rsidP="0063322F">
      <w:pPr>
        <w:pStyle w:val="a3"/>
        <w:tabs>
          <w:tab w:val="clear" w:pos="4252"/>
          <w:tab w:val="clear" w:pos="8504"/>
        </w:tabs>
        <w:snapToGrid/>
        <w:rPr>
          <w:sz w:val="8"/>
          <w:szCs w:val="6"/>
        </w:rPr>
      </w:pPr>
    </w:p>
    <w:sectPr w:rsidR="003A0E85" w:rsidRPr="0063322F" w:rsidSect="004065A7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418" w:right="1701" w:bottom="1134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CFB3F" w14:textId="77777777" w:rsidR="00F1423E" w:rsidRDefault="00F1423E">
      <w:r>
        <w:separator/>
      </w:r>
    </w:p>
  </w:endnote>
  <w:endnote w:type="continuationSeparator" w:id="0">
    <w:p w14:paraId="0216CE8A" w14:textId="77777777" w:rsidR="00F1423E" w:rsidRDefault="00F14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AF19D" w14:textId="77777777" w:rsidR="00DD3018" w:rsidRDefault="00DD3018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〔J-Sapa①〕</w:t>
    </w:r>
  </w:p>
  <w:p w14:paraId="1043F0A6" w14:textId="77777777" w:rsidR="00DD3018" w:rsidRDefault="00DD3018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B08D6" w14:textId="77777777" w:rsidR="00DD3018" w:rsidRDefault="00DD3018">
    <w:pPr>
      <w:tabs>
        <w:tab w:val="right" w:pos="8165"/>
      </w:tabs>
      <w:ind w:left="130" w:right="510"/>
    </w:pPr>
    <w:r>
      <w:rPr>
        <w:rFonts w:hint="eastAsia"/>
      </w:rPr>
      <w:t>〔J-</w:t>
    </w:r>
    <w:r>
      <w:rPr>
        <w:rFonts w:hint="eastAsia"/>
      </w:rPr>
      <w:t>Sapa①〕</w:t>
    </w:r>
    <w:r>
      <w:rPr>
        <w:rFonts w:hint="eastAsia"/>
      </w:rP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4F2ECEEF" w14:textId="77777777" w:rsidR="00DD3018" w:rsidRDefault="00DD301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DF58D" w14:textId="77777777" w:rsidR="00F1423E" w:rsidRDefault="00F1423E">
      <w:r>
        <w:separator/>
      </w:r>
    </w:p>
  </w:footnote>
  <w:footnote w:type="continuationSeparator" w:id="0">
    <w:p w14:paraId="0C968050" w14:textId="77777777" w:rsidR="00F1423E" w:rsidRDefault="00F142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FA8FE" w14:textId="77777777" w:rsidR="00DD3018" w:rsidRDefault="00DD3018"/>
  <w:p w14:paraId="3252F363" w14:textId="77777777" w:rsidR="00DD3018" w:rsidRDefault="00DD3018">
    <w:r>
      <w:rPr>
        <w:rFonts w:hint="eastAsia"/>
      </w:rPr>
      <w:t>総務編（財団法人ハイウェイ交流センター組織規程）</w:t>
    </w:r>
  </w:p>
  <w:p w14:paraId="334FF202" w14:textId="77777777" w:rsidR="00DD3018" w:rsidRDefault="00DD3018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5FFB5" w14:textId="77777777" w:rsidR="00DD3018" w:rsidRDefault="00DD3018"/>
  <w:p w14:paraId="42FF787A" w14:textId="77777777" w:rsidR="00DD3018" w:rsidRDefault="00DD3018">
    <w:r>
      <w:rPr>
        <w:rFonts w:hint="eastAsia"/>
      </w:rPr>
      <w:t>総務編（財団法人ハイウェイ交流センター組織規程）</w:t>
    </w:r>
  </w:p>
  <w:p w14:paraId="5DBDC339" w14:textId="77777777" w:rsidR="00DD3018" w:rsidRDefault="00DD3018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hint="eastAsia"/>
      </w:rPr>
    </w:lvl>
  </w:abstractNum>
  <w:num w:numId="1" w16cid:durableId="413674140">
    <w:abstractNumId w:val="1"/>
  </w:num>
  <w:num w:numId="2" w16cid:durableId="1389571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ja-JP" w:vendorID="5" w:dllVersion="512" w:checkStyle="1"/>
  <w:activeWritingStyle w:appName="MSWord" w:lang="en-US" w:vendorID="8" w:dllVersion="513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5486"/>
    <w:rsid w:val="00065155"/>
    <w:rsid w:val="000859CC"/>
    <w:rsid w:val="000E632C"/>
    <w:rsid w:val="001823EE"/>
    <w:rsid w:val="001E1DE4"/>
    <w:rsid w:val="002C07D8"/>
    <w:rsid w:val="002F6421"/>
    <w:rsid w:val="00325486"/>
    <w:rsid w:val="003A0E85"/>
    <w:rsid w:val="003C7A60"/>
    <w:rsid w:val="00403F79"/>
    <w:rsid w:val="004065A7"/>
    <w:rsid w:val="00421B9B"/>
    <w:rsid w:val="00481844"/>
    <w:rsid w:val="004B09DD"/>
    <w:rsid w:val="00560685"/>
    <w:rsid w:val="005B52E0"/>
    <w:rsid w:val="005C3A7B"/>
    <w:rsid w:val="0061795C"/>
    <w:rsid w:val="006266ED"/>
    <w:rsid w:val="0063322F"/>
    <w:rsid w:val="006918B5"/>
    <w:rsid w:val="006A49D7"/>
    <w:rsid w:val="006C3D8E"/>
    <w:rsid w:val="006D094F"/>
    <w:rsid w:val="007015F9"/>
    <w:rsid w:val="00715826"/>
    <w:rsid w:val="00750574"/>
    <w:rsid w:val="007C0043"/>
    <w:rsid w:val="00806E67"/>
    <w:rsid w:val="008A1DB5"/>
    <w:rsid w:val="008C61AE"/>
    <w:rsid w:val="009475D8"/>
    <w:rsid w:val="00A6743D"/>
    <w:rsid w:val="00A74BBF"/>
    <w:rsid w:val="00B130A6"/>
    <w:rsid w:val="00C24EB9"/>
    <w:rsid w:val="00C50DF5"/>
    <w:rsid w:val="00C53C42"/>
    <w:rsid w:val="00C9326B"/>
    <w:rsid w:val="00D44F81"/>
    <w:rsid w:val="00D922EF"/>
    <w:rsid w:val="00DA73FC"/>
    <w:rsid w:val="00DD3018"/>
    <w:rsid w:val="00E13F9D"/>
    <w:rsid w:val="00E5351D"/>
    <w:rsid w:val="00E65308"/>
    <w:rsid w:val="00E82AF4"/>
    <w:rsid w:val="00F1423E"/>
    <w:rsid w:val="00F2443F"/>
    <w:rsid w:val="00F94661"/>
    <w:rsid w:val="00FD6140"/>
    <w:rsid w:val="00FE3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4DAC8A4C"/>
  <w15:chartTrackingRefBased/>
  <w15:docId w15:val="{2F2DE084-993D-4D56-9972-801C5C2AD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4">
    <w:name w:val="page number"/>
    <w:basedOn w:val="a0"/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Plain Text"/>
    <w:basedOn w:val="a"/>
    <w:rPr>
      <w:rFonts w:hAnsi="Courier New"/>
    </w:rPr>
  </w:style>
  <w:style w:type="paragraph" w:styleId="a7">
    <w:name w:val="Date"/>
    <w:basedOn w:val="a"/>
    <w:next w:val="a"/>
  </w:style>
  <w:style w:type="paragraph" w:styleId="a8">
    <w:name w:val="Normal Indent"/>
    <w:basedOn w:val="a"/>
    <w:pPr>
      <w:ind w:left="851"/>
    </w:pPr>
  </w:style>
  <w:style w:type="table" w:styleId="a9">
    <w:name w:val="Table Grid"/>
    <w:basedOn w:val="a1"/>
    <w:rsid w:val="002C07D8"/>
    <w:pPr>
      <w:widowControl w:val="0"/>
      <w:wordWrap w:val="0"/>
      <w:overflowPunct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a">
    <w:name w:val="標準 + 均等割り付け"/>
    <w:aliases w:val="左 :  2 mm,右 :  2 mm,行間 :  最小値 12 pt"/>
    <w:basedOn w:val="a"/>
    <w:rsid w:val="00DA73FC"/>
    <w:pPr>
      <w:spacing w:line="240" w:lineRule="atLeast"/>
      <w:ind w:left="113" w:right="113"/>
      <w:jc w:val="center"/>
    </w:pPr>
  </w:style>
  <w:style w:type="character" w:styleId="2">
    <w:name w:val="Intense Reference"/>
    <w:uiPriority w:val="32"/>
    <w:qFormat/>
    <w:rsid w:val="001E1DE4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Program%20Files\Microsoft%20Office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1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(株)ぎょうせい</dc:creator>
  <cp:keywords/>
  <cp:lastModifiedBy>塚本　大祐</cp:lastModifiedBy>
  <cp:revision>3</cp:revision>
  <cp:lastPrinted>2026-09-10T04:29:00Z</cp:lastPrinted>
  <dcterms:created xsi:type="dcterms:W3CDTF">2026-09-10T01:21:00Z</dcterms:created>
  <dcterms:modified xsi:type="dcterms:W3CDTF">2026-09-10T04:33:00Z</dcterms:modified>
</cp:coreProperties>
</file>