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92A94" w14:textId="302DCF92" w:rsidR="00D57CB6" w:rsidRPr="00110010" w:rsidRDefault="00D57CB6" w:rsidP="00DE6D75">
      <w:pPr>
        <w:rPr>
          <w:rFonts w:ascii="ＭＳ 明朝" w:hAnsi="ＭＳ 明朝"/>
        </w:rPr>
      </w:pPr>
      <w:r w:rsidRPr="00110010">
        <w:rPr>
          <w:rFonts w:ascii="ＭＳ 明朝" w:hAnsi="ＭＳ 明朝" w:hint="eastAsia"/>
        </w:rPr>
        <w:t>（様式</w:t>
      </w:r>
      <w:r w:rsidRPr="00110010">
        <w:rPr>
          <w:rFonts w:ascii="ＭＳ 明朝" w:hAnsi="ＭＳ 明朝" w:cs="ＭＳ 明朝" w:hint="eastAsia"/>
        </w:rPr>
        <w:t>Ⅰ</w:t>
      </w:r>
      <w:r w:rsidRPr="00110010">
        <w:rPr>
          <w:rFonts w:ascii="ＭＳ 明朝" w:hAnsi="ＭＳ 明朝" w:hint="eastAsia"/>
        </w:rPr>
        <w:t>）</w:t>
      </w:r>
    </w:p>
    <w:p w14:paraId="37D33B85" w14:textId="72CE7285" w:rsidR="00D57CB6" w:rsidRPr="00110010" w:rsidRDefault="00D57CB6" w:rsidP="00DE6D75">
      <w:pPr>
        <w:jc w:val="right"/>
        <w:rPr>
          <w:rFonts w:ascii="ＭＳ 明朝" w:hAnsi="ＭＳ 明朝"/>
        </w:rPr>
      </w:pPr>
      <w:r w:rsidRPr="00110010">
        <w:rPr>
          <w:rFonts w:ascii="ＭＳ 明朝" w:hAnsi="ＭＳ 明朝" w:hint="eastAsia"/>
          <w:lang w:eastAsia="zh-CN"/>
        </w:rPr>
        <w:t>令和</w:t>
      </w:r>
      <w:r w:rsidR="00DE6D75" w:rsidRPr="00110010">
        <w:rPr>
          <w:rFonts w:ascii="ＭＳ 明朝" w:hAnsi="ＭＳ 明朝" w:hint="eastAsia"/>
        </w:rPr>
        <w:t xml:space="preserve">　</w:t>
      </w:r>
      <w:r w:rsidRPr="00110010">
        <w:rPr>
          <w:rFonts w:ascii="ＭＳ 明朝" w:hAnsi="ＭＳ 明朝" w:hint="eastAsia"/>
          <w:lang w:eastAsia="zh-CN"/>
        </w:rPr>
        <w:t>年　月　日</w:t>
      </w:r>
    </w:p>
    <w:p w14:paraId="3D9F294B" w14:textId="77777777" w:rsidR="00D57CB6" w:rsidRPr="00110010" w:rsidRDefault="00D57CB6" w:rsidP="00DE6D75">
      <w:pPr>
        <w:rPr>
          <w:rFonts w:ascii="ＭＳ 明朝" w:hAnsi="ＭＳ 明朝"/>
        </w:rPr>
      </w:pPr>
    </w:p>
    <w:p w14:paraId="1E000321" w14:textId="09C51AD5" w:rsidR="00D57CB6" w:rsidRPr="00110010" w:rsidRDefault="00D57CB6" w:rsidP="00DE6D75">
      <w:pPr>
        <w:pStyle w:val="2"/>
        <w:numPr>
          <w:ilvl w:val="0"/>
          <w:numId w:val="0"/>
        </w:numPr>
        <w:spacing w:after="173"/>
        <w:ind w:left="440" w:hanging="440"/>
        <w:jc w:val="center"/>
        <w:rPr>
          <w:rFonts w:ascii="ＭＳ 明朝" w:hAnsi="ＭＳ 明朝"/>
          <w:sz w:val="24"/>
          <w:szCs w:val="24"/>
          <w:lang w:eastAsia="zh-TW"/>
        </w:rPr>
      </w:pPr>
      <w:bookmarkStart w:id="0" w:name="_Toc236341277"/>
      <w:r w:rsidRPr="00110010">
        <w:rPr>
          <w:rFonts w:ascii="ＭＳ 明朝" w:hAnsi="ＭＳ 明朝" w:hint="eastAsia"/>
          <w:lang w:eastAsia="zh-TW"/>
        </w:rPr>
        <w:t>質問書</w:t>
      </w:r>
      <w:bookmarkEnd w:id="0"/>
    </w:p>
    <w:p w14:paraId="613299DE" w14:textId="77777777" w:rsidR="00D57CB6" w:rsidRPr="00110010" w:rsidRDefault="00D57CB6" w:rsidP="00DE6D75">
      <w:pPr>
        <w:rPr>
          <w:rFonts w:ascii="ＭＳ 明朝" w:hAnsi="ＭＳ 明朝"/>
          <w:lang w:eastAsia="zh-TW"/>
        </w:rPr>
      </w:pPr>
    </w:p>
    <w:p w14:paraId="6D45CB17" w14:textId="77777777" w:rsidR="00D57CB6" w:rsidRPr="00110010" w:rsidRDefault="00D57CB6" w:rsidP="00DE6D75">
      <w:pPr>
        <w:rPr>
          <w:rFonts w:ascii="ＭＳ 明朝" w:hAnsi="ＭＳ 明朝"/>
          <w:lang w:eastAsia="zh-TW"/>
        </w:rPr>
      </w:pPr>
      <w:r w:rsidRPr="00110010">
        <w:rPr>
          <w:rFonts w:ascii="ＭＳ 明朝" w:hAnsi="ＭＳ 明朝" w:hint="eastAsia"/>
          <w:lang w:eastAsia="zh-TW"/>
        </w:rPr>
        <w:t>（宛先）福井市上下水道事業管理者</w:t>
      </w:r>
    </w:p>
    <w:p w14:paraId="736C21A6" w14:textId="77777777" w:rsidR="00B55AC1" w:rsidRPr="00110010" w:rsidRDefault="00B55AC1" w:rsidP="00B55AC1">
      <w:pPr>
        <w:rPr>
          <w:rFonts w:ascii="ＭＳ 明朝" w:hAnsi="ＭＳ 明朝"/>
          <w:lang w:eastAsia="zh-TW"/>
        </w:rPr>
      </w:pPr>
    </w:p>
    <w:p w14:paraId="5C8DAE75" w14:textId="77777777" w:rsidR="00B55AC1" w:rsidRPr="00110010" w:rsidRDefault="00B55AC1" w:rsidP="00B55AC1">
      <w:pPr>
        <w:rPr>
          <w:rFonts w:ascii="ＭＳ 明朝" w:hAnsi="ＭＳ 明朝"/>
        </w:rPr>
      </w:pPr>
    </w:p>
    <w:p w14:paraId="2FCC1DED" w14:textId="77777777" w:rsidR="00D57CB6" w:rsidRPr="00110010" w:rsidRDefault="00D57CB6" w:rsidP="00B55AC1">
      <w:pPr>
        <w:ind w:firstLineChars="100" w:firstLine="210"/>
        <w:rPr>
          <w:rFonts w:ascii="ＭＳ 明朝" w:hAnsi="ＭＳ 明朝"/>
        </w:rPr>
      </w:pPr>
      <w:r w:rsidRPr="00110010">
        <w:rPr>
          <w:rFonts w:ascii="ＭＳ 明朝" w:hAnsi="ＭＳ 明朝" w:hint="eastAsia"/>
        </w:rPr>
        <w:t>「福井市下水道管路施設包括的維持管理業務委託」の入札説明書等について、以下のとおり質問がありますので提出します。</w:t>
      </w:r>
    </w:p>
    <w:p w14:paraId="44A4E6C9" w14:textId="77777777" w:rsidR="00D57CB6" w:rsidRPr="00110010" w:rsidRDefault="00D57CB6" w:rsidP="00DE6D75">
      <w:pPr>
        <w:rPr>
          <w:rFonts w:ascii="ＭＳ 明朝" w:hAnsi="ＭＳ 明朝"/>
        </w:rPr>
      </w:pPr>
    </w:p>
    <w:p w14:paraId="0536971F" w14:textId="77777777" w:rsidR="00D57CB6" w:rsidRPr="00110010" w:rsidRDefault="00D57CB6" w:rsidP="00DE6D75">
      <w:pPr>
        <w:rPr>
          <w:rFonts w:ascii="ＭＳ 明朝" w:hAnsi="ＭＳ 明朝"/>
        </w:rPr>
      </w:pPr>
      <w:r w:rsidRPr="00110010">
        <w:rPr>
          <w:rFonts w:ascii="ＭＳ 明朝" w:hAnsi="ＭＳ 明朝" w:hint="eastAsia"/>
        </w:rPr>
        <w:t>＜質問者＞</w:t>
      </w:r>
    </w:p>
    <w:tbl>
      <w:tblPr>
        <w:tblW w:w="6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37"/>
        <w:gridCol w:w="5244"/>
      </w:tblGrid>
      <w:tr w:rsidR="00D57CB6" w:rsidRPr="00C15955" w14:paraId="4C9DB9E6" w14:textId="77777777" w:rsidTr="00C35DA7">
        <w:trPr>
          <w:cantSplit/>
          <w:trHeight w:val="273"/>
        </w:trPr>
        <w:tc>
          <w:tcPr>
            <w:tcW w:w="1537" w:type="dxa"/>
            <w:noWrap/>
            <w:vAlign w:val="center"/>
            <w:hideMark/>
          </w:tcPr>
          <w:p w14:paraId="1A503B88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  <w:r w:rsidRPr="00110010">
              <w:rPr>
                <w:rFonts w:ascii="ＭＳ 明朝" w:hAnsi="ＭＳ 明朝" w:hint="eastAsia"/>
                <w:color w:val="000000"/>
                <w:kern w:val="0"/>
              </w:rPr>
              <w:t>会社名</w:t>
            </w:r>
          </w:p>
        </w:tc>
        <w:tc>
          <w:tcPr>
            <w:tcW w:w="5244" w:type="dxa"/>
            <w:noWrap/>
            <w:vAlign w:val="center"/>
            <w:hideMark/>
          </w:tcPr>
          <w:p w14:paraId="13089DE3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D57CB6" w:rsidRPr="00C15955" w14:paraId="309BD540" w14:textId="77777777" w:rsidTr="00C35DA7">
        <w:trPr>
          <w:cantSplit/>
          <w:trHeight w:val="273"/>
        </w:trPr>
        <w:tc>
          <w:tcPr>
            <w:tcW w:w="1537" w:type="dxa"/>
            <w:noWrap/>
            <w:vAlign w:val="center"/>
            <w:hideMark/>
          </w:tcPr>
          <w:p w14:paraId="59F17B61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  <w:r w:rsidRPr="00110010">
              <w:rPr>
                <w:rFonts w:ascii="ＭＳ 明朝" w:hAnsi="ＭＳ 明朝" w:hint="eastAsia"/>
                <w:color w:val="000000"/>
                <w:kern w:val="0"/>
              </w:rPr>
              <w:t>所在地</w:t>
            </w:r>
          </w:p>
        </w:tc>
        <w:tc>
          <w:tcPr>
            <w:tcW w:w="5244" w:type="dxa"/>
            <w:noWrap/>
            <w:vAlign w:val="center"/>
            <w:hideMark/>
          </w:tcPr>
          <w:p w14:paraId="20171560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D57CB6" w:rsidRPr="00C15955" w14:paraId="6B952142" w14:textId="77777777" w:rsidTr="00C35DA7">
        <w:trPr>
          <w:cantSplit/>
          <w:trHeight w:val="273"/>
        </w:trPr>
        <w:tc>
          <w:tcPr>
            <w:tcW w:w="1537" w:type="dxa"/>
            <w:noWrap/>
            <w:vAlign w:val="center"/>
            <w:hideMark/>
          </w:tcPr>
          <w:p w14:paraId="6550B5C4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  <w:r w:rsidRPr="00110010">
              <w:rPr>
                <w:rFonts w:ascii="ＭＳ 明朝" w:hAnsi="ＭＳ 明朝" w:hint="eastAsia"/>
                <w:color w:val="000000"/>
                <w:kern w:val="0"/>
              </w:rPr>
              <w:t>所属・役職</w:t>
            </w:r>
          </w:p>
        </w:tc>
        <w:tc>
          <w:tcPr>
            <w:tcW w:w="5244" w:type="dxa"/>
            <w:noWrap/>
            <w:vAlign w:val="center"/>
            <w:hideMark/>
          </w:tcPr>
          <w:p w14:paraId="6459FEE9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D57CB6" w:rsidRPr="00C15955" w14:paraId="3F204D68" w14:textId="77777777" w:rsidTr="00C35DA7">
        <w:trPr>
          <w:cantSplit/>
          <w:trHeight w:val="273"/>
        </w:trPr>
        <w:tc>
          <w:tcPr>
            <w:tcW w:w="1537" w:type="dxa"/>
            <w:noWrap/>
            <w:vAlign w:val="center"/>
            <w:hideMark/>
          </w:tcPr>
          <w:p w14:paraId="5329E167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  <w:r w:rsidRPr="00110010">
              <w:rPr>
                <w:rFonts w:ascii="ＭＳ 明朝" w:hAnsi="ＭＳ 明朝" w:hint="eastAsia"/>
                <w:color w:val="000000"/>
                <w:kern w:val="0"/>
              </w:rPr>
              <w:t>担当者名</w:t>
            </w:r>
          </w:p>
        </w:tc>
        <w:tc>
          <w:tcPr>
            <w:tcW w:w="5244" w:type="dxa"/>
            <w:noWrap/>
            <w:vAlign w:val="center"/>
            <w:hideMark/>
          </w:tcPr>
          <w:p w14:paraId="08B91326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D57CB6" w:rsidRPr="00C15955" w14:paraId="3E37AC0C" w14:textId="77777777" w:rsidTr="00C35DA7">
        <w:trPr>
          <w:cantSplit/>
          <w:trHeight w:val="273"/>
        </w:trPr>
        <w:tc>
          <w:tcPr>
            <w:tcW w:w="1537" w:type="dxa"/>
            <w:noWrap/>
            <w:vAlign w:val="center"/>
            <w:hideMark/>
          </w:tcPr>
          <w:p w14:paraId="554655E3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  <w:r w:rsidRPr="00110010">
              <w:rPr>
                <w:rFonts w:ascii="ＭＳ 明朝" w:hAnsi="ＭＳ 明朝" w:hint="eastAsia"/>
                <w:color w:val="000000"/>
                <w:kern w:val="0"/>
              </w:rPr>
              <w:t>電話番号</w:t>
            </w:r>
          </w:p>
        </w:tc>
        <w:tc>
          <w:tcPr>
            <w:tcW w:w="5244" w:type="dxa"/>
            <w:noWrap/>
            <w:vAlign w:val="center"/>
            <w:hideMark/>
          </w:tcPr>
          <w:p w14:paraId="0659CDC5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D57CB6" w:rsidRPr="00C15955" w14:paraId="4B943DAB" w14:textId="77777777" w:rsidTr="00C35DA7">
        <w:trPr>
          <w:cantSplit/>
          <w:trHeight w:val="273"/>
        </w:trPr>
        <w:tc>
          <w:tcPr>
            <w:tcW w:w="1537" w:type="dxa"/>
            <w:noWrap/>
            <w:vAlign w:val="center"/>
            <w:hideMark/>
          </w:tcPr>
          <w:p w14:paraId="78D02C03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  <w:r w:rsidRPr="00110010">
              <w:rPr>
                <w:rFonts w:ascii="ＭＳ 明朝" w:hAnsi="ＭＳ 明朝"/>
                <w:color w:val="000000"/>
                <w:kern w:val="0"/>
              </w:rPr>
              <w:t>E</w:t>
            </w:r>
            <w:r w:rsidRPr="00110010">
              <w:rPr>
                <w:rFonts w:ascii="ＭＳ 明朝" w:hAnsi="ＭＳ 明朝" w:hint="eastAsia"/>
                <w:color w:val="000000"/>
                <w:kern w:val="0"/>
              </w:rPr>
              <w:t>メール</w:t>
            </w:r>
          </w:p>
        </w:tc>
        <w:tc>
          <w:tcPr>
            <w:tcW w:w="5244" w:type="dxa"/>
            <w:noWrap/>
            <w:vAlign w:val="center"/>
            <w:hideMark/>
          </w:tcPr>
          <w:p w14:paraId="65355F41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</w:p>
        </w:tc>
      </w:tr>
    </w:tbl>
    <w:p w14:paraId="110EA908" w14:textId="77777777" w:rsidR="00D57CB6" w:rsidRPr="00110010" w:rsidRDefault="00D57CB6" w:rsidP="00DE6D75">
      <w:pPr>
        <w:rPr>
          <w:rFonts w:ascii="ＭＳ 明朝" w:hAnsi="ＭＳ 明朝"/>
        </w:rPr>
      </w:pPr>
      <w:r w:rsidRPr="00110010">
        <w:rPr>
          <w:rFonts w:ascii="ＭＳ 明朝" w:hAnsi="ＭＳ 明朝" w:cs="ＭＳ 明朝" w:hint="eastAsia"/>
        </w:rPr>
        <w:t>※</w:t>
      </w:r>
      <w:r w:rsidRPr="00110010">
        <w:rPr>
          <w:rFonts w:ascii="ＭＳ 明朝" w:hAnsi="ＭＳ 明朝" w:hint="eastAsia"/>
        </w:rPr>
        <w:t>「所在地」及び「所属・役職」には、担当者が在籍する所在地等を記載する。</w:t>
      </w:r>
    </w:p>
    <w:p w14:paraId="7A775E8F" w14:textId="77777777" w:rsidR="00D57CB6" w:rsidRPr="00110010" w:rsidRDefault="00D57CB6" w:rsidP="00DE6D75">
      <w:pPr>
        <w:rPr>
          <w:rFonts w:ascii="ＭＳ 明朝" w:hAnsi="ＭＳ 明朝"/>
        </w:rPr>
      </w:pPr>
    </w:p>
    <w:tbl>
      <w:tblPr>
        <w:tblW w:w="2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8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20"/>
        <w:gridCol w:w="860"/>
      </w:tblGrid>
      <w:tr w:rsidR="00D57CB6" w:rsidRPr="00C15955" w14:paraId="73823829" w14:textId="77777777" w:rsidTr="00C35DA7">
        <w:trPr>
          <w:trHeight w:val="270"/>
        </w:trPr>
        <w:tc>
          <w:tcPr>
            <w:tcW w:w="1520" w:type="dxa"/>
            <w:noWrap/>
            <w:vAlign w:val="center"/>
            <w:hideMark/>
          </w:tcPr>
          <w:p w14:paraId="50739F2A" w14:textId="77777777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  <w:r w:rsidRPr="00110010">
              <w:rPr>
                <w:rFonts w:ascii="ＭＳ 明朝" w:hAnsi="ＭＳ 明朝" w:hint="eastAsia"/>
                <w:color w:val="000000"/>
                <w:kern w:val="0"/>
              </w:rPr>
              <w:t>質問数合計</w:t>
            </w:r>
          </w:p>
        </w:tc>
        <w:tc>
          <w:tcPr>
            <w:tcW w:w="860" w:type="dxa"/>
            <w:noWrap/>
            <w:vAlign w:val="center"/>
            <w:hideMark/>
          </w:tcPr>
          <w:p w14:paraId="7EADFAFA" w14:textId="15F58F9B" w:rsidR="00D57CB6" w:rsidRPr="00110010" w:rsidRDefault="00D57CB6" w:rsidP="00DE6D75">
            <w:pPr>
              <w:rPr>
                <w:rFonts w:ascii="ＭＳ 明朝" w:hAnsi="ＭＳ 明朝"/>
                <w:color w:val="000000"/>
                <w:kern w:val="0"/>
              </w:rPr>
            </w:pPr>
          </w:p>
        </w:tc>
      </w:tr>
    </w:tbl>
    <w:p w14:paraId="65B17A19" w14:textId="77777777" w:rsidR="00D57CB6" w:rsidRPr="00110010" w:rsidRDefault="00D57CB6" w:rsidP="00DE6D75">
      <w:pPr>
        <w:rPr>
          <w:rFonts w:ascii="ＭＳ 明朝" w:hAnsi="ＭＳ 明朝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851"/>
        <w:gridCol w:w="850"/>
        <w:gridCol w:w="851"/>
        <w:gridCol w:w="850"/>
        <w:gridCol w:w="851"/>
        <w:gridCol w:w="1399"/>
        <w:gridCol w:w="2569"/>
      </w:tblGrid>
      <w:tr w:rsidR="00D57CB6" w:rsidRPr="00C15955" w14:paraId="3C74D9BA" w14:textId="77777777" w:rsidTr="00C35DA7">
        <w:trPr>
          <w:cantSplit/>
          <w:trHeight w:val="272"/>
        </w:trPr>
        <w:tc>
          <w:tcPr>
            <w:tcW w:w="704" w:type="dxa"/>
            <w:noWrap/>
            <w:vAlign w:val="center"/>
            <w:hideMark/>
          </w:tcPr>
          <w:p w14:paraId="64A5FF00" w14:textId="052AF26A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/>
                <w:kern w:val="0"/>
              </w:rPr>
              <w:t>No</w:t>
            </w:r>
            <w:r w:rsidR="00802FFF" w:rsidRPr="00110010">
              <w:rPr>
                <w:rFonts w:ascii="ＭＳ 明朝" w:hAnsi="ＭＳ 明朝"/>
                <w:kern w:val="0"/>
              </w:rPr>
              <w:t>.</w:t>
            </w:r>
          </w:p>
        </w:tc>
        <w:tc>
          <w:tcPr>
            <w:tcW w:w="851" w:type="dxa"/>
          </w:tcPr>
          <w:p w14:paraId="4F348EBF" w14:textId="77777777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 w:hint="eastAsia"/>
                <w:kern w:val="0"/>
              </w:rPr>
              <w:t>資料名</w:t>
            </w:r>
          </w:p>
        </w:tc>
        <w:tc>
          <w:tcPr>
            <w:tcW w:w="851" w:type="dxa"/>
            <w:noWrap/>
            <w:vAlign w:val="center"/>
            <w:hideMark/>
          </w:tcPr>
          <w:p w14:paraId="2E5516DF" w14:textId="77777777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 w:hint="eastAsia"/>
                <w:kern w:val="0"/>
              </w:rPr>
              <w:t>ページ</w:t>
            </w:r>
          </w:p>
        </w:tc>
        <w:tc>
          <w:tcPr>
            <w:tcW w:w="850" w:type="dxa"/>
            <w:noWrap/>
            <w:vAlign w:val="center"/>
            <w:hideMark/>
          </w:tcPr>
          <w:p w14:paraId="115B288E" w14:textId="77777777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 w:hint="eastAsia"/>
                <w:kern w:val="0"/>
              </w:rPr>
              <w:t>大項目</w:t>
            </w:r>
          </w:p>
        </w:tc>
        <w:tc>
          <w:tcPr>
            <w:tcW w:w="851" w:type="dxa"/>
            <w:noWrap/>
            <w:vAlign w:val="center"/>
            <w:hideMark/>
          </w:tcPr>
          <w:p w14:paraId="712F8442" w14:textId="77777777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 w:hint="eastAsia"/>
                <w:kern w:val="0"/>
              </w:rPr>
              <w:t>中項目</w:t>
            </w:r>
          </w:p>
        </w:tc>
        <w:tc>
          <w:tcPr>
            <w:tcW w:w="850" w:type="dxa"/>
            <w:noWrap/>
            <w:vAlign w:val="center"/>
            <w:hideMark/>
          </w:tcPr>
          <w:p w14:paraId="46F1CC6A" w14:textId="77777777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 w:hint="eastAsia"/>
                <w:kern w:val="0"/>
              </w:rPr>
              <w:t>小項目</w:t>
            </w:r>
          </w:p>
        </w:tc>
        <w:tc>
          <w:tcPr>
            <w:tcW w:w="851" w:type="dxa"/>
            <w:noWrap/>
            <w:vAlign w:val="center"/>
            <w:hideMark/>
          </w:tcPr>
          <w:p w14:paraId="453BE2D6" w14:textId="77777777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 w:hint="eastAsia"/>
                <w:kern w:val="0"/>
              </w:rPr>
              <w:t>細項目</w:t>
            </w:r>
          </w:p>
        </w:tc>
        <w:tc>
          <w:tcPr>
            <w:tcW w:w="1399" w:type="dxa"/>
            <w:noWrap/>
            <w:vAlign w:val="center"/>
            <w:hideMark/>
          </w:tcPr>
          <w:p w14:paraId="257A0DE6" w14:textId="77777777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 w:hint="eastAsia"/>
                <w:kern w:val="0"/>
              </w:rPr>
              <w:t>項目名</w:t>
            </w:r>
          </w:p>
        </w:tc>
        <w:tc>
          <w:tcPr>
            <w:tcW w:w="2569" w:type="dxa"/>
            <w:noWrap/>
            <w:vAlign w:val="center"/>
            <w:hideMark/>
          </w:tcPr>
          <w:p w14:paraId="56740872" w14:textId="77777777" w:rsidR="00D57CB6" w:rsidRPr="00110010" w:rsidRDefault="00D57CB6" w:rsidP="00802FFF">
            <w:pPr>
              <w:jc w:val="center"/>
              <w:rPr>
                <w:rFonts w:ascii="ＭＳ 明朝" w:hAnsi="ＭＳ 明朝"/>
                <w:kern w:val="0"/>
              </w:rPr>
            </w:pPr>
            <w:r w:rsidRPr="00110010">
              <w:rPr>
                <w:rFonts w:ascii="ＭＳ 明朝" w:hAnsi="ＭＳ 明朝" w:hint="eastAsia"/>
                <w:kern w:val="0"/>
              </w:rPr>
              <w:t>質問内容</w:t>
            </w:r>
          </w:p>
        </w:tc>
      </w:tr>
      <w:tr w:rsidR="00D57CB6" w:rsidRPr="00C15955" w14:paraId="0C42BF68" w14:textId="77777777" w:rsidTr="00446CC2">
        <w:trPr>
          <w:cantSplit/>
          <w:trHeight w:val="272"/>
        </w:trPr>
        <w:tc>
          <w:tcPr>
            <w:tcW w:w="704" w:type="dxa"/>
            <w:noWrap/>
            <w:vAlign w:val="center"/>
          </w:tcPr>
          <w:p w14:paraId="260F324E" w14:textId="09B34449" w:rsidR="00D57CB6" w:rsidRPr="00110010" w:rsidRDefault="00446CC2" w:rsidP="00446CC2">
            <w:pPr>
              <w:jc w:val="center"/>
              <w:rPr>
                <w:rFonts w:ascii="ＭＳ 明朝" w:hAnsi="ＭＳ 明朝"/>
              </w:rPr>
            </w:pPr>
            <w:r w:rsidRPr="00110010">
              <w:rPr>
                <w:rFonts w:ascii="ＭＳ 明朝" w:hAnsi="ＭＳ 明朝" w:hint="eastAsia"/>
              </w:rPr>
              <w:t>例</w:t>
            </w:r>
          </w:p>
        </w:tc>
        <w:tc>
          <w:tcPr>
            <w:tcW w:w="851" w:type="dxa"/>
            <w:vAlign w:val="center"/>
          </w:tcPr>
          <w:p w14:paraId="30098E90" w14:textId="07A28910" w:rsidR="00D57CB6" w:rsidRPr="00110010" w:rsidRDefault="00446CC2" w:rsidP="00446CC2">
            <w:pPr>
              <w:jc w:val="center"/>
              <w:rPr>
                <w:rFonts w:ascii="ＭＳ 明朝" w:hAnsi="ＭＳ 明朝"/>
              </w:rPr>
            </w:pPr>
            <w:r w:rsidRPr="00110010">
              <w:rPr>
                <w:rFonts w:ascii="ＭＳ 明朝" w:hAnsi="ＭＳ 明朝" w:hint="eastAsia"/>
              </w:rPr>
              <w:t>様式集</w:t>
            </w:r>
          </w:p>
        </w:tc>
        <w:tc>
          <w:tcPr>
            <w:tcW w:w="851" w:type="dxa"/>
            <w:vAlign w:val="center"/>
          </w:tcPr>
          <w:p w14:paraId="79AEF4F0" w14:textId="76C2FB90" w:rsidR="00D57CB6" w:rsidRPr="00110010" w:rsidRDefault="00446CC2" w:rsidP="00446CC2">
            <w:pPr>
              <w:jc w:val="center"/>
              <w:rPr>
                <w:rFonts w:ascii="ＭＳ 明朝" w:hAnsi="ＭＳ 明朝"/>
              </w:rPr>
            </w:pPr>
            <w:r w:rsidRPr="00110010">
              <w:rPr>
                <w:rFonts w:ascii="ＭＳ 明朝" w:hAnsi="ＭＳ 明朝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47F79818" w14:textId="3139B50E" w:rsidR="00D57CB6" w:rsidRPr="00110010" w:rsidRDefault="00446CC2" w:rsidP="00446CC2">
            <w:pPr>
              <w:jc w:val="center"/>
              <w:rPr>
                <w:rFonts w:ascii="ＭＳ 明朝" w:hAnsi="ＭＳ 明朝"/>
              </w:rPr>
            </w:pPr>
            <w:r w:rsidRPr="00110010">
              <w:rPr>
                <w:rFonts w:ascii="ＭＳ 明朝" w:hAnsi="ＭＳ 明朝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0092A2C5" w14:textId="7B3D9E74" w:rsidR="00D57CB6" w:rsidRPr="00110010" w:rsidRDefault="00446CC2" w:rsidP="00446CC2">
            <w:pPr>
              <w:jc w:val="center"/>
              <w:rPr>
                <w:rFonts w:ascii="ＭＳ 明朝" w:hAnsi="ＭＳ 明朝"/>
              </w:rPr>
            </w:pPr>
            <w:r w:rsidRPr="00110010">
              <w:rPr>
                <w:rFonts w:ascii="ＭＳ 明朝" w:hAnsi="ＭＳ 明朝" w:hint="eastAsia"/>
              </w:rPr>
              <w:t>（</w:t>
            </w:r>
            <w:r w:rsidRPr="00110010">
              <w:rPr>
                <w:rFonts w:ascii="ＭＳ 明朝" w:hAnsi="ＭＳ 明朝"/>
              </w:rPr>
              <w:t>1</w:t>
            </w:r>
            <w:r w:rsidRPr="00110010">
              <w:rPr>
                <w:rFonts w:ascii="ＭＳ 明朝" w:hAnsi="ＭＳ 明朝" w:hint="eastAsia"/>
              </w:rPr>
              <w:t>）</w:t>
            </w:r>
          </w:p>
        </w:tc>
        <w:tc>
          <w:tcPr>
            <w:tcW w:w="850" w:type="dxa"/>
            <w:noWrap/>
            <w:vAlign w:val="center"/>
          </w:tcPr>
          <w:p w14:paraId="147B0F13" w14:textId="61547207" w:rsidR="00D57CB6" w:rsidRPr="00110010" w:rsidRDefault="00446CC2" w:rsidP="00446CC2">
            <w:pPr>
              <w:jc w:val="center"/>
              <w:rPr>
                <w:rFonts w:ascii="ＭＳ 明朝" w:hAnsi="ＭＳ 明朝"/>
              </w:rPr>
            </w:pPr>
            <w:r w:rsidRPr="00110010">
              <w:rPr>
                <w:rFonts w:ascii="ＭＳ 明朝" w:hAnsi="ＭＳ 明朝" w:hint="eastAsia"/>
              </w:rPr>
              <w:t>イ</w:t>
            </w:r>
          </w:p>
        </w:tc>
        <w:tc>
          <w:tcPr>
            <w:tcW w:w="851" w:type="dxa"/>
            <w:noWrap/>
            <w:vAlign w:val="center"/>
          </w:tcPr>
          <w:p w14:paraId="4FFE0586" w14:textId="3774FA30" w:rsidR="00D57CB6" w:rsidRPr="00110010" w:rsidRDefault="00446CC2" w:rsidP="00446CC2">
            <w:pPr>
              <w:jc w:val="center"/>
              <w:rPr>
                <w:rFonts w:ascii="ＭＳ 明朝" w:hAnsi="ＭＳ 明朝"/>
              </w:rPr>
            </w:pPr>
            <w:r w:rsidRPr="00110010">
              <w:rPr>
                <w:rFonts w:ascii="ＭＳ 明朝" w:hAnsi="ＭＳ 明朝"/>
              </w:rPr>
              <w:t>-</w:t>
            </w:r>
          </w:p>
        </w:tc>
        <w:tc>
          <w:tcPr>
            <w:tcW w:w="1399" w:type="dxa"/>
            <w:noWrap/>
            <w:vAlign w:val="center"/>
          </w:tcPr>
          <w:p w14:paraId="5F26BECE" w14:textId="08461312" w:rsidR="00D57CB6" w:rsidRPr="00110010" w:rsidRDefault="00446CC2" w:rsidP="00446CC2">
            <w:pPr>
              <w:jc w:val="center"/>
              <w:rPr>
                <w:rFonts w:ascii="ＭＳ 明朝" w:hAnsi="ＭＳ 明朝"/>
              </w:rPr>
            </w:pPr>
            <w:r w:rsidRPr="00110010">
              <w:rPr>
                <w:rFonts w:ascii="ＭＳ 明朝" w:hAnsi="ＭＳ 明朝"/>
              </w:rPr>
              <w:t>-</w:t>
            </w:r>
          </w:p>
        </w:tc>
        <w:tc>
          <w:tcPr>
            <w:tcW w:w="2569" w:type="dxa"/>
            <w:noWrap/>
            <w:vAlign w:val="center"/>
          </w:tcPr>
          <w:p w14:paraId="6C72D42D" w14:textId="2231F7FD" w:rsidR="00D57CB6" w:rsidRPr="00110010" w:rsidRDefault="00446CC2" w:rsidP="00DE6D75">
            <w:pPr>
              <w:rPr>
                <w:rFonts w:ascii="ＭＳ 明朝" w:hAnsi="ＭＳ 明朝"/>
              </w:rPr>
            </w:pPr>
            <w:r w:rsidRPr="00110010">
              <w:rPr>
                <w:rFonts w:ascii="ＭＳ 明朝" w:hAnsi="ＭＳ 明朝" w:hint="eastAsia"/>
              </w:rPr>
              <w:t>概略図のファイル形式に指定はございますか？</w:t>
            </w:r>
          </w:p>
        </w:tc>
      </w:tr>
      <w:tr w:rsidR="00D57CB6" w:rsidRPr="00C15955" w14:paraId="3F5BDFCC" w14:textId="77777777" w:rsidTr="00DE6D75">
        <w:trPr>
          <w:cantSplit/>
          <w:trHeight w:val="273"/>
        </w:trPr>
        <w:tc>
          <w:tcPr>
            <w:tcW w:w="704" w:type="dxa"/>
            <w:noWrap/>
            <w:vAlign w:val="center"/>
            <w:hideMark/>
          </w:tcPr>
          <w:p w14:paraId="7E212576" w14:textId="13CDA681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58A71488" w14:textId="77777777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CCB83BE" w14:textId="65667075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689DDCD" w14:textId="25F519FD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20EC9C8" w14:textId="46F2BE73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C5FBBFE" w14:textId="69811CD0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7FBC0445" w14:textId="193B4C01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14:paraId="6AFCB4CA" w14:textId="12DF802F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2569" w:type="dxa"/>
            <w:noWrap/>
            <w:vAlign w:val="center"/>
            <w:hideMark/>
          </w:tcPr>
          <w:p w14:paraId="7BB08E9C" w14:textId="234538EF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</w:tr>
      <w:tr w:rsidR="00D57CB6" w:rsidRPr="00C15955" w14:paraId="5D4008F1" w14:textId="77777777" w:rsidTr="00DE6D75">
        <w:trPr>
          <w:cantSplit/>
          <w:trHeight w:val="273"/>
        </w:trPr>
        <w:tc>
          <w:tcPr>
            <w:tcW w:w="704" w:type="dxa"/>
            <w:noWrap/>
            <w:vAlign w:val="center"/>
            <w:hideMark/>
          </w:tcPr>
          <w:p w14:paraId="26D69AF5" w14:textId="3C26A4CF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12036B9E" w14:textId="77777777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844523C" w14:textId="61B9D4BC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6013865C" w14:textId="312329FB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68166AF6" w14:textId="2D0E5B6D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F123CA7" w14:textId="1AD624E4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9ADB1FA" w14:textId="2451EC76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14:paraId="57919F75" w14:textId="75E93618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2569" w:type="dxa"/>
            <w:noWrap/>
            <w:vAlign w:val="center"/>
            <w:hideMark/>
          </w:tcPr>
          <w:p w14:paraId="089F2AF7" w14:textId="0ECD1EA6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</w:tr>
      <w:tr w:rsidR="00D57CB6" w:rsidRPr="00C15955" w14:paraId="059CEEB0" w14:textId="77777777" w:rsidTr="00DE6D75">
        <w:trPr>
          <w:cantSplit/>
          <w:trHeight w:val="272"/>
        </w:trPr>
        <w:tc>
          <w:tcPr>
            <w:tcW w:w="704" w:type="dxa"/>
            <w:noWrap/>
            <w:vAlign w:val="center"/>
            <w:hideMark/>
          </w:tcPr>
          <w:p w14:paraId="56304B88" w14:textId="176F7BBE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15CE75C1" w14:textId="77777777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C881C52" w14:textId="1C67A275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7CB339E5" w14:textId="4ED024E4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02C10AAB" w14:textId="2224161F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2C2FAFE" w14:textId="5D716E30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D23B6F2" w14:textId="639D19DA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14:paraId="6E2E3622" w14:textId="1CF5A80C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2569" w:type="dxa"/>
            <w:noWrap/>
            <w:vAlign w:val="center"/>
            <w:hideMark/>
          </w:tcPr>
          <w:p w14:paraId="7DDF967B" w14:textId="173CA4C3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</w:tr>
      <w:tr w:rsidR="00D57CB6" w:rsidRPr="00C15955" w14:paraId="716F6B69" w14:textId="77777777" w:rsidTr="00DE6D75">
        <w:trPr>
          <w:cantSplit/>
          <w:trHeight w:val="273"/>
        </w:trPr>
        <w:tc>
          <w:tcPr>
            <w:tcW w:w="704" w:type="dxa"/>
            <w:noWrap/>
            <w:vAlign w:val="center"/>
            <w:hideMark/>
          </w:tcPr>
          <w:p w14:paraId="707D8F1B" w14:textId="2AEAEBAF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1BE7EF5A" w14:textId="77777777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BD622F1" w14:textId="0C897C7F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10749D2" w14:textId="1179DBB2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FA7E810" w14:textId="0AEE010D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77E8170" w14:textId="67AB0AD7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B384E14" w14:textId="27CBC002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14:paraId="5A180512" w14:textId="4E91E7C4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2569" w:type="dxa"/>
            <w:noWrap/>
            <w:vAlign w:val="center"/>
            <w:hideMark/>
          </w:tcPr>
          <w:p w14:paraId="66875908" w14:textId="4E751847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</w:tr>
      <w:tr w:rsidR="00D57CB6" w:rsidRPr="00C15955" w14:paraId="08BF6EC5" w14:textId="77777777" w:rsidTr="00DE6D75">
        <w:trPr>
          <w:cantSplit/>
          <w:trHeight w:val="272"/>
        </w:trPr>
        <w:tc>
          <w:tcPr>
            <w:tcW w:w="704" w:type="dxa"/>
            <w:noWrap/>
            <w:vAlign w:val="center"/>
            <w:hideMark/>
          </w:tcPr>
          <w:p w14:paraId="5A787D60" w14:textId="1160733E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5B6EAACF" w14:textId="77777777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F9BA65C" w14:textId="7D313FF8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149E51F" w14:textId="657007AD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AE7BDF7" w14:textId="15E357FC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476F6F31" w14:textId="4DB313BF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19098910" w14:textId="6A095EE0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14:paraId="1DDBF19F" w14:textId="0489A513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2569" w:type="dxa"/>
            <w:noWrap/>
            <w:vAlign w:val="center"/>
            <w:hideMark/>
          </w:tcPr>
          <w:p w14:paraId="19D12D31" w14:textId="2F8E7A62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</w:tr>
      <w:tr w:rsidR="00D57CB6" w:rsidRPr="00C15955" w14:paraId="5A8F7DD1" w14:textId="77777777" w:rsidTr="00DE6D75">
        <w:trPr>
          <w:cantSplit/>
          <w:trHeight w:val="273"/>
        </w:trPr>
        <w:tc>
          <w:tcPr>
            <w:tcW w:w="704" w:type="dxa"/>
            <w:noWrap/>
            <w:vAlign w:val="center"/>
            <w:hideMark/>
          </w:tcPr>
          <w:p w14:paraId="3309375C" w14:textId="3C31BCC2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vAlign w:val="center"/>
          </w:tcPr>
          <w:p w14:paraId="039D9C51" w14:textId="77777777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50828560" w14:textId="07F9C916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3A438553" w14:textId="14A40F69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4B5E85A3" w14:textId="74EFEE62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043998CF" w14:textId="33990B21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30A7E177" w14:textId="114CCFA0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1399" w:type="dxa"/>
            <w:noWrap/>
            <w:vAlign w:val="center"/>
            <w:hideMark/>
          </w:tcPr>
          <w:p w14:paraId="338168C6" w14:textId="4AC5F069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  <w:tc>
          <w:tcPr>
            <w:tcW w:w="2569" w:type="dxa"/>
            <w:noWrap/>
            <w:vAlign w:val="center"/>
            <w:hideMark/>
          </w:tcPr>
          <w:p w14:paraId="069D45E8" w14:textId="26A4CA55" w:rsidR="00D57CB6" w:rsidRPr="00110010" w:rsidRDefault="00D57CB6" w:rsidP="00DE6D75">
            <w:pPr>
              <w:rPr>
                <w:rFonts w:ascii="ＭＳ 明朝" w:hAnsi="ＭＳ 明朝"/>
              </w:rPr>
            </w:pPr>
          </w:p>
        </w:tc>
      </w:tr>
    </w:tbl>
    <w:p w14:paraId="4DDA9F08" w14:textId="3DF37A98" w:rsidR="00D57CB6" w:rsidRPr="00110010" w:rsidRDefault="00D57CB6" w:rsidP="00DE6D75">
      <w:pPr>
        <w:rPr>
          <w:rFonts w:ascii="ＭＳ 明朝" w:hAnsi="ＭＳ 明朝"/>
        </w:rPr>
      </w:pPr>
      <w:r w:rsidRPr="00110010">
        <w:rPr>
          <w:rFonts w:ascii="ＭＳ 明朝" w:hAnsi="ＭＳ 明朝" w:cs="ＭＳ 明朝" w:hint="eastAsia"/>
        </w:rPr>
        <w:t>※</w:t>
      </w:r>
      <w:r w:rsidRPr="00110010">
        <w:rPr>
          <w:rFonts w:ascii="ＭＳ 明朝" w:hAnsi="ＭＳ 明朝" w:hint="eastAsia"/>
        </w:rPr>
        <w:t>質問</w:t>
      </w:r>
      <w:r w:rsidRPr="00110010">
        <w:rPr>
          <w:rFonts w:ascii="ＭＳ 明朝" w:hAnsi="ＭＳ 明朝"/>
        </w:rPr>
        <w:t>1</w:t>
      </w:r>
      <w:r w:rsidRPr="00110010">
        <w:rPr>
          <w:rFonts w:ascii="ＭＳ 明朝" w:hAnsi="ＭＳ 明朝" w:hint="eastAsia"/>
        </w:rPr>
        <w:t>つに対して</w:t>
      </w:r>
      <w:r w:rsidRPr="00110010">
        <w:rPr>
          <w:rFonts w:ascii="ＭＳ 明朝" w:hAnsi="ＭＳ 明朝"/>
        </w:rPr>
        <w:t>1</w:t>
      </w:r>
      <w:r w:rsidRPr="00110010">
        <w:rPr>
          <w:rFonts w:ascii="ＭＳ 明朝" w:hAnsi="ＭＳ 明朝" w:hint="eastAsia"/>
        </w:rPr>
        <w:t>行使用する。</w:t>
      </w:r>
    </w:p>
    <w:p w14:paraId="5713C328" w14:textId="77777777" w:rsidR="00D57CB6" w:rsidRPr="00110010" w:rsidRDefault="00D57CB6" w:rsidP="00DE6D75">
      <w:pPr>
        <w:rPr>
          <w:rFonts w:ascii="ＭＳ 明朝" w:hAnsi="ＭＳ 明朝"/>
        </w:rPr>
      </w:pPr>
      <w:r w:rsidRPr="00110010">
        <w:rPr>
          <w:rFonts w:ascii="ＭＳ 明朝" w:hAnsi="ＭＳ 明朝" w:cs="ＭＳ 明朝" w:hint="eastAsia"/>
        </w:rPr>
        <w:t>※</w:t>
      </w:r>
      <w:r w:rsidRPr="00110010">
        <w:rPr>
          <w:rFonts w:ascii="ＭＳ 明朝" w:hAnsi="ＭＳ 明朝" w:hint="eastAsia"/>
        </w:rPr>
        <w:t>行高は、記載内容（文字数）に応じて自由に変更可能とする。</w:t>
      </w:r>
    </w:p>
    <w:p w14:paraId="19BE5088" w14:textId="06A3A6BD" w:rsidR="001537AB" w:rsidRPr="00110010" w:rsidRDefault="00D57CB6" w:rsidP="00110010">
      <w:pPr>
        <w:rPr>
          <w:rFonts w:ascii="ＭＳ 明朝" w:hAnsi="ＭＳ 明朝"/>
        </w:rPr>
      </w:pPr>
      <w:r w:rsidRPr="00110010">
        <w:rPr>
          <w:rFonts w:ascii="ＭＳ 明朝" w:hAnsi="ＭＳ 明朝" w:cs="ＭＳ 明朝" w:hint="eastAsia"/>
        </w:rPr>
        <w:t>※</w:t>
      </w:r>
      <w:r w:rsidRPr="00110010">
        <w:rPr>
          <w:rFonts w:ascii="ＭＳ 明朝" w:hAnsi="ＭＳ 明朝" w:hint="eastAsia"/>
        </w:rPr>
        <w:t>行数は、質問数に応じて適宜追加可能とする。</w:t>
      </w:r>
    </w:p>
    <w:p w14:paraId="7B7FA2B3" w14:textId="77777777" w:rsidR="00AD142C" w:rsidRPr="00110010" w:rsidRDefault="00AD142C" w:rsidP="00F47CCF">
      <w:pPr>
        <w:rPr>
          <w:rFonts w:ascii="ＭＳ 明朝" w:hAnsi="ＭＳ 明朝"/>
          <w:szCs w:val="21"/>
        </w:rPr>
      </w:pPr>
    </w:p>
    <w:sectPr w:rsidR="00AD142C" w:rsidRPr="00110010" w:rsidSect="00110010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6" w:h="16838"/>
      <w:pgMar w:top="1440" w:right="1080" w:bottom="1440" w:left="1080" w:header="851" w:footer="850" w:gutter="0"/>
      <w:pgNumType w:start="1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FE5D8" w14:textId="77777777" w:rsidR="006A027B" w:rsidRDefault="006A027B" w:rsidP="00C36C21">
      <w:pPr>
        <w:ind w:firstLine="210"/>
      </w:pPr>
      <w:r>
        <w:separator/>
      </w:r>
    </w:p>
  </w:endnote>
  <w:endnote w:type="continuationSeparator" w:id="0">
    <w:p w14:paraId="0D1083BF" w14:textId="77777777" w:rsidR="006A027B" w:rsidRDefault="006A027B" w:rsidP="00C36C21">
      <w:pPr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6D1AA" w14:textId="77777777" w:rsidR="00366566" w:rsidRDefault="00366566">
    <w:pPr>
      <w:pStyle w:val="af6"/>
      <w:ind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5F0B2" w14:textId="77777777" w:rsidR="00366566" w:rsidRDefault="00366566">
    <w:pPr>
      <w:pStyle w:val="af6"/>
      <w:ind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5A783" w14:textId="77777777" w:rsidR="006A027B" w:rsidRDefault="006A027B" w:rsidP="00C36C21">
      <w:pPr>
        <w:ind w:firstLine="210"/>
      </w:pPr>
      <w:r>
        <w:separator/>
      </w:r>
    </w:p>
  </w:footnote>
  <w:footnote w:type="continuationSeparator" w:id="0">
    <w:p w14:paraId="7BB7C9F8" w14:textId="77777777" w:rsidR="006A027B" w:rsidRDefault="006A027B" w:rsidP="00C36C21">
      <w:pPr>
        <w:ind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15E81" w14:textId="77777777" w:rsidR="00366566" w:rsidRDefault="00366566">
    <w:pPr>
      <w:pStyle w:val="af4"/>
      <w:ind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9B0466" w14:textId="77777777" w:rsidR="00366566" w:rsidRDefault="00366566">
    <w:pPr>
      <w:pStyle w:val="af4"/>
      <w:ind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ECD0F" w14:textId="77777777" w:rsidR="00366566" w:rsidRDefault="00366566">
    <w:pPr>
      <w:pStyle w:val="af4"/>
      <w:ind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47D8"/>
    <w:multiLevelType w:val="hybridMultilevel"/>
    <w:tmpl w:val="6BF4F8A2"/>
    <w:lvl w:ilvl="0" w:tplc="EBEA33B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59609A8"/>
    <w:multiLevelType w:val="hybridMultilevel"/>
    <w:tmpl w:val="36B87B02"/>
    <w:lvl w:ilvl="0" w:tplc="E5C0A5A4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180166"/>
    <w:multiLevelType w:val="hybridMultilevel"/>
    <w:tmpl w:val="8DE4F056"/>
    <w:lvl w:ilvl="0" w:tplc="F23EDD2C">
      <w:start w:val="4"/>
      <w:numFmt w:val="bullet"/>
      <w:lvlText w:val="・"/>
      <w:lvlJc w:val="left"/>
      <w:pPr>
        <w:ind w:left="880" w:hanging="4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0BB42466"/>
    <w:multiLevelType w:val="hybridMultilevel"/>
    <w:tmpl w:val="2E222E96"/>
    <w:lvl w:ilvl="0" w:tplc="4864A5C2">
      <w:start w:val="1"/>
      <w:numFmt w:val="aiueo"/>
      <w:pStyle w:val="4"/>
      <w:lvlText w:val="%1）"/>
      <w:lvlJc w:val="left"/>
      <w:pPr>
        <w:ind w:left="86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7" w:tentative="1">
      <w:start w:val="1"/>
      <w:numFmt w:val="aiueoFullWidth"/>
      <w:lvlText w:val="(%5)"/>
      <w:lvlJc w:val="left"/>
      <w:pPr>
        <w:ind w:left="2625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7" w:tentative="1">
      <w:start w:val="1"/>
      <w:numFmt w:val="aiueoFullWidth"/>
      <w:lvlText w:val="(%8)"/>
      <w:lvlJc w:val="left"/>
      <w:pPr>
        <w:ind w:left="39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5" w:hanging="440"/>
      </w:pPr>
    </w:lvl>
  </w:abstractNum>
  <w:abstractNum w:abstractNumId="4" w15:restartNumberingAfterBreak="0">
    <w:nsid w:val="0CA2621A"/>
    <w:multiLevelType w:val="hybridMultilevel"/>
    <w:tmpl w:val="8432153C"/>
    <w:lvl w:ilvl="0" w:tplc="F766BE9C">
      <w:start w:val="1"/>
      <w:numFmt w:val="decimal"/>
      <w:pStyle w:val="2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0042183"/>
    <w:multiLevelType w:val="hybridMultilevel"/>
    <w:tmpl w:val="7040D9BA"/>
    <w:lvl w:ilvl="0" w:tplc="FFFFFFFF">
      <w:start w:val="1"/>
      <w:numFmt w:val="decimal"/>
      <w:lvlText w:val="(%1)"/>
      <w:lvlJc w:val="left"/>
      <w:pPr>
        <w:ind w:left="553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93" w:hanging="440"/>
      </w:pPr>
    </w:lvl>
    <w:lvl w:ilvl="2" w:tplc="FFFFFFFF" w:tentative="1">
      <w:start w:val="1"/>
      <w:numFmt w:val="decimalEnclosedCircle"/>
      <w:lvlText w:val="%3"/>
      <w:lvlJc w:val="left"/>
      <w:pPr>
        <w:ind w:left="1433" w:hanging="440"/>
      </w:pPr>
    </w:lvl>
    <w:lvl w:ilvl="3" w:tplc="FFFFFFFF" w:tentative="1">
      <w:start w:val="1"/>
      <w:numFmt w:val="decimal"/>
      <w:lvlText w:val="%4."/>
      <w:lvlJc w:val="left"/>
      <w:pPr>
        <w:ind w:left="1873" w:hanging="440"/>
      </w:pPr>
    </w:lvl>
    <w:lvl w:ilvl="4" w:tplc="FFFFFFFF" w:tentative="1">
      <w:start w:val="1"/>
      <w:numFmt w:val="aiueoFullWidth"/>
      <w:lvlText w:val="(%5)"/>
      <w:lvlJc w:val="left"/>
      <w:pPr>
        <w:ind w:left="2313" w:hanging="440"/>
      </w:pPr>
    </w:lvl>
    <w:lvl w:ilvl="5" w:tplc="FFFFFFFF" w:tentative="1">
      <w:start w:val="1"/>
      <w:numFmt w:val="decimalEnclosedCircle"/>
      <w:lvlText w:val="%6"/>
      <w:lvlJc w:val="left"/>
      <w:pPr>
        <w:ind w:left="2753" w:hanging="440"/>
      </w:pPr>
    </w:lvl>
    <w:lvl w:ilvl="6" w:tplc="FFFFFFFF" w:tentative="1">
      <w:start w:val="1"/>
      <w:numFmt w:val="decimal"/>
      <w:lvlText w:val="%7."/>
      <w:lvlJc w:val="left"/>
      <w:pPr>
        <w:ind w:left="3193" w:hanging="440"/>
      </w:pPr>
    </w:lvl>
    <w:lvl w:ilvl="7" w:tplc="FFFFFFFF" w:tentative="1">
      <w:start w:val="1"/>
      <w:numFmt w:val="aiueoFullWidth"/>
      <w:lvlText w:val="(%8)"/>
      <w:lvlJc w:val="left"/>
      <w:pPr>
        <w:ind w:left="3633" w:hanging="440"/>
      </w:pPr>
    </w:lvl>
    <w:lvl w:ilvl="8" w:tplc="FFFFFFFF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6" w15:restartNumberingAfterBreak="0">
    <w:nsid w:val="13804895"/>
    <w:multiLevelType w:val="hybridMultilevel"/>
    <w:tmpl w:val="22DC95F0"/>
    <w:lvl w:ilvl="0" w:tplc="855ECC30">
      <w:start w:val="1"/>
      <w:numFmt w:val="decimal"/>
      <w:lvlText w:val="(%1)"/>
      <w:lvlJc w:val="left"/>
      <w:pPr>
        <w:ind w:left="55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7" w15:restartNumberingAfterBreak="0">
    <w:nsid w:val="179A2EC1"/>
    <w:multiLevelType w:val="hybridMultilevel"/>
    <w:tmpl w:val="5D24CABA"/>
    <w:lvl w:ilvl="0" w:tplc="2BDCE05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79D16CD"/>
    <w:multiLevelType w:val="hybridMultilevel"/>
    <w:tmpl w:val="C346F2EC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18093647"/>
    <w:multiLevelType w:val="hybridMultilevel"/>
    <w:tmpl w:val="F7A40D6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0" w15:restartNumberingAfterBreak="0">
    <w:nsid w:val="22472D07"/>
    <w:multiLevelType w:val="hybridMultilevel"/>
    <w:tmpl w:val="56F67E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58648E6"/>
    <w:multiLevelType w:val="hybridMultilevel"/>
    <w:tmpl w:val="B4048EFC"/>
    <w:lvl w:ilvl="0" w:tplc="04090011">
      <w:start w:val="1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A177879"/>
    <w:multiLevelType w:val="hybridMultilevel"/>
    <w:tmpl w:val="33408536"/>
    <w:lvl w:ilvl="0" w:tplc="855ECC30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EE126CD"/>
    <w:multiLevelType w:val="hybridMultilevel"/>
    <w:tmpl w:val="9D461D46"/>
    <w:lvl w:ilvl="0" w:tplc="8FC895B0">
      <w:start w:val="1"/>
      <w:numFmt w:val="aiueoFullWidth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1CB797F"/>
    <w:multiLevelType w:val="hybridMultilevel"/>
    <w:tmpl w:val="DC14AF5E"/>
    <w:lvl w:ilvl="0" w:tplc="43D49B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70D2EF9"/>
    <w:multiLevelType w:val="hybridMultilevel"/>
    <w:tmpl w:val="654C943C"/>
    <w:lvl w:ilvl="0" w:tplc="C9E6366C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83C02AC"/>
    <w:multiLevelType w:val="hybridMultilevel"/>
    <w:tmpl w:val="1B18DC72"/>
    <w:lvl w:ilvl="0" w:tplc="C9E6366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8834107"/>
    <w:multiLevelType w:val="hybridMultilevel"/>
    <w:tmpl w:val="EF18F0C0"/>
    <w:lvl w:ilvl="0" w:tplc="04090013">
      <w:start w:val="1"/>
      <w:numFmt w:val="upperRoman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C9C6EE0"/>
    <w:multiLevelType w:val="hybridMultilevel"/>
    <w:tmpl w:val="A3FA52EA"/>
    <w:lvl w:ilvl="0" w:tplc="855ECC30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ED47B49"/>
    <w:multiLevelType w:val="hybridMultilevel"/>
    <w:tmpl w:val="B8A66B0C"/>
    <w:lvl w:ilvl="0" w:tplc="7D2A31D0">
      <w:start w:val="1"/>
      <w:numFmt w:val="aiueoFullWidth"/>
      <w:pStyle w:val="3"/>
      <w:lvlText w:val="%1"/>
      <w:lvlJc w:val="left"/>
      <w:pPr>
        <w:ind w:left="582" w:hanging="440"/>
      </w:pPr>
    </w:lvl>
    <w:lvl w:ilvl="1" w:tplc="0DACBC68">
      <w:start w:val="5"/>
      <w:numFmt w:val="bullet"/>
      <w:lvlText w:val="※"/>
      <w:lvlJc w:val="left"/>
      <w:pPr>
        <w:ind w:left="942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20" w15:restartNumberingAfterBreak="0">
    <w:nsid w:val="438B6459"/>
    <w:multiLevelType w:val="multilevel"/>
    <w:tmpl w:val="9A7023A6"/>
    <w:lvl w:ilvl="0">
      <w:start w:val="1"/>
      <w:numFmt w:val="decimal"/>
      <w:pStyle w:val="1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eastAsia"/>
      </w:rPr>
    </w:lvl>
    <w:lvl w:ilvl="3">
      <w:start w:val="1"/>
      <w:numFmt w:val="decimal"/>
      <w:lvlRestart w:val="0"/>
      <w:lvlText w:val="%4）"/>
      <w:lvlJc w:val="left"/>
      <w:pPr>
        <w:ind w:left="454" w:hanging="45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467F2679"/>
    <w:multiLevelType w:val="hybridMultilevel"/>
    <w:tmpl w:val="59F4395C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D0A5D"/>
    <w:multiLevelType w:val="hybridMultilevel"/>
    <w:tmpl w:val="1DD4ACA6"/>
    <w:lvl w:ilvl="0" w:tplc="855ECC30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F23EDD2C">
      <w:start w:val="4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B2B14D6"/>
    <w:multiLevelType w:val="hybridMultilevel"/>
    <w:tmpl w:val="B4048EFC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710F143C"/>
    <w:multiLevelType w:val="hybridMultilevel"/>
    <w:tmpl w:val="22520A5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3886A94"/>
    <w:multiLevelType w:val="hybridMultilevel"/>
    <w:tmpl w:val="26D63E5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5B90C09"/>
    <w:multiLevelType w:val="hybridMultilevel"/>
    <w:tmpl w:val="2C72636C"/>
    <w:lvl w:ilvl="0" w:tplc="C9E6366C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7850BE2"/>
    <w:multiLevelType w:val="hybridMultilevel"/>
    <w:tmpl w:val="B388098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8F51A82"/>
    <w:multiLevelType w:val="hybridMultilevel"/>
    <w:tmpl w:val="9EE8B2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20709769">
    <w:abstractNumId w:val="20"/>
  </w:num>
  <w:num w:numId="2" w16cid:durableId="1945649515">
    <w:abstractNumId w:val="1"/>
  </w:num>
  <w:num w:numId="3" w16cid:durableId="1294947440">
    <w:abstractNumId w:val="4"/>
  </w:num>
  <w:num w:numId="4" w16cid:durableId="1189175694">
    <w:abstractNumId w:val="4"/>
    <w:lvlOverride w:ilvl="0">
      <w:startOverride w:val="1"/>
    </w:lvlOverride>
  </w:num>
  <w:num w:numId="5" w16cid:durableId="1354965378">
    <w:abstractNumId w:val="19"/>
  </w:num>
  <w:num w:numId="6" w16cid:durableId="1853841395">
    <w:abstractNumId w:val="19"/>
    <w:lvlOverride w:ilvl="0">
      <w:startOverride w:val="1"/>
    </w:lvlOverride>
  </w:num>
  <w:num w:numId="7" w16cid:durableId="1533956371">
    <w:abstractNumId w:val="3"/>
  </w:num>
  <w:num w:numId="8" w16cid:durableId="696658211">
    <w:abstractNumId w:val="19"/>
    <w:lvlOverride w:ilvl="0">
      <w:startOverride w:val="1"/>
    </w:lvlOverride>
  </w:num>
  <w:num w:numId="9" w16cid:durableId="1805462120">
    <w:abstractNumId w:val="19"/>
    <w:lvlOverride w:ilvl="0">
      <w:startOverride w:val="1"/>
    </w:lvlOverride>
  </w:num>
  <w:num w:numId="10" w16cid:durableId="1388140942">
    <w:abstractNumId w:val="19"/>
    <w:lvlOverride w:ilvl="0">
      <w:startOverride w:val="1"/>
    </w:lvlOverride>
  </w:num>
  <w:num w:numId="11" w16cid:durableId="37902213">
    <w:abstractNumId w:val="3"/>
    <w:lvlOverride w:ilvl="0">
      <w:startOverride w:val="1"/>
    </w:lvlOverride>
  </w:num>
  <w:num w:numId="12" w16cid:durableId="55082322">
    <w:abstractNumId w:val="3"/>
    <w:lvlOverride w:ilvl="0">
      <w:startOverride w:val="1"/>
    </w:lvlOverride>
  </w:num>
  <w:num w:numId="13" w16cid:durableId="331177562">
    <w:abstractNumId w:val="16"/>
  </w:num>
  <w:num w:numId="14" w16cid:durableId="1325822260">
    <w:abstractNumId w:val="12"/>
  </w:num>
  <w:num w:numId="15" w16cid:durableId="1791585630">
    <w:abstractNumId w:val="11"/>
  </w:num>
  <w:num w:numId="16" w16cid:durableId="1472206502">
    <w:abstractNumId w:val="0"/>
  </w:num>
  <w:num w:numId="17" w16cid:durableId="1691759106">
    <w:abstractNumId w:val="15"/>
  </w:num>
  <w:num w:numId="18" w16cid:durableId="1873497574">
    <w:abstractNumId w:val="18"/>
  </w:num>
  <w:num w:numId="19" w16cid:durableId="1660187597">
    <w:abstractNumId w:val="22"/>
  </w:num>
  <w:num w:numId="20" w16cid:durableId="143814906">
    <w:abstractNumId w:val="2"/>
  </w:num>
  <w:num w:numId="21" w16cid:durableId="2120483899">
    <w:abstractNumId w:val="26"/>
  </w:num>
  <w:num w:numId="22" w16cid:durableId="1331562596">
    <w:abstractNumId w:val="7"/>
  </w:num>
  <w:num w:numId="23" w16cid:durableId="1937982990">
    <w:abstractNumId w:val="8"/>
  </w:num>
  <w:num w:numId="24" w16cid:durableId="456027435">
    <w:abstractNumId w:val="23"/>
  </w:num>
  <w:num w:numId="25" w16cid:durableId="938679355">
    <w:abstractNumId w:val="17"/>
  </w:num>
  <w:num w:numId="26" w16cid:durableId="141850995">
    <w:abstractNumId w:val="6"/>
  </w:num>
  <w:num w:numId="27" w16cid:durableId="520821235">
    <w:abstractNumId w:val="13"/>
  </w:num>
  <w:num w:numId="28" w16cid:durableId="1430471902">
    <w:abstractNumId w:val="5"/>
  </w:num>
  <w:num w:numId="29" w16cid:durableId="656958644">
    <w:abstractNumId w:val="10"/>
  </w:num>
  <w:num w:numId="30" w16cid:durableId="302777983">
    <w:abstractNumId w:val="25"/>
  </w:num>
  <w:num w:numId="31" w16cid:durableId="1899976049">
    <w:abstractNumId w:val="14"/>
  </w:num>
  <w:num w:numId="32" w16cid:durableId="1686595781">
    <w:abstractNumId w:val="9"/>
  </w:num>
  <w:num w:numId="33" w16cid:durableId="2127963387">
    <w:abstractNumId w:val="28"/>
  </w:num>
  <w:num w:numId="34" w16cid:durableId="281570466">
    <w:abstractNumId w:val="27"/>
  </w:num>
  <w:num w:numId="35" w16cid:durableId="750541521">
    <w:abstractNumId w:val="21"/>
  </w:num>
  <w:num w:numId="36" w16cid:durableId="1393768719">
    <w:abstractNumId w:val="21"/>
  </w:num>
  <w:num w:numId="37" w16cid:durableId="1278296317">
    <w:abstractNumId w:val="2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attachedTemplate r:id="rId1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2C"/>
    <w:rsid w:val="000055E2"/>
    <w:rsid w:val="00007D6C"/>
    <w:rsid w:val="00007E06"/>
    <w:rsid w:val="00014AF0"/>
    <w:rsid w:val="000152E3"/>
    <w:rsid w:val="00016960"/>
    <w:rsid w:val="000179E7"/>
    <w:rsid w:val="00017B00"/>
    <w:rsid w:val="00017C5D"/>
    <w:rsid w:val="00036230"/>
    <w:rsid w:val="0004335A"/>
    <w:rsid w:val="000534A2"/>
    <w:rsid w:val="0006221D"/>
    <w:rsid w:val="00065539"/>
    <w:rsid w:val="00065832"/>
    <w:rsid w:val="00067AAC"/>
    <w:rsid w:val="000711B2"/>
    <w:rsid w:val="00077472"/>
    <w:rsid w:val="00086EB7"/>
    <w:rsid w:val="0009172E"/>
    <w:rsid w:val="00092808"/>
    <w:rsid w:val="000A3731"/>
    <w:rsid w:val="000A4607"/>
    <w:rsid w:val="000B2BFD"/>
    <w:rsid w:val="000B525E"/>
    <w:rsid w:val="000C268F"/>
    <w:rsid w:val="000C404C"/>
    <w:rsid w:val="000C70FB"/>
    <w:rsid w:val="000D7214"/>
    <w:rsid w:val="000D7551"/>
    <w:rsid w:val="000E0929"/>
    <w:rsid w:val="000E491A"/>
    <w:rsid w:val="000F28A8"/>
    <w:rsid w:val="000F356D"/>
    <w:rsid w:val="00101B71"/>
    <w:rsid w:val="001071B4"/>
    <w:rsid w:val="00110010"/>
    <w:rsid w:val="00122648"/>
    <w:rsid w:val="00135922"/>
    <w:rsid w:val="0014103B"/>
    <w:rsid w:val="001537AB"/>
    <w:rsid w:val="00154BCB"/>
    <w:rsid w:val="00165BC7"/>
    <w:rsid w:val="0019038A"/>
    <w:rsid w:val="001923EB"/>
    <w:rsid w:val="00194188"/>
    <w:rsid w:val="00194E40"/>
    <w:rsid w:val="001B04C6"/>
    <w:rsid w:val="001B0608"/>
    <w:rsid w:val="001B0D54"/>
    <w:rsid w:val="001B3A85"/>
    <w:rsid w:val="001C1E25"/>
    <w:rsid w:val="001C4001"/>
    <w:rsid w:val="001C6D34"/>
    <w:rsid w:val="001C73EC"/>
    <w:rsid w:val="001D4176"/>
    <w:rsid w:val="001D46ED"/>
    <w:rsid w:val="001D5E04"/>
    <w:rsid w:val="001D6E6F"/>
    <w:rsid w:val="001D72BA"/>
    <w:rsid w:val="001E29CA"/>
    <w:rsid w:val="001E5D8E"/>
    <w:rsid w:val="001F1D24"/>
    <w:rsid w:val="00207762"/>
    <w:rsid w:val="00216DB4"/>
    <w:rsid w:val="002251E2"/>
    <w:rsid w:val="0023280E"/>
    <w:rsid w:val="00246D03"/>
    <w:rsid w:val="00250CD6"/>
    <w:rsid w:val="00252CB7"/>
    <w:rsid w:val="00256A30"/>
    <w:rsid w:val="00271304"/>
    <w:rsid w:val="002720B7"/>
    <w:rsid w:val="00274F68"/>
    <w:rsid w:val="0028347A"/>
    <w:rsid w:val="002A35F7"/>
    <w:rsid w:val="002A583D"/>
    <w:rsid w:val="002B0B01"/>
    <w:rsid w:val="002B19E9"/>
    <w:rsid w:val="002B4F0B"/>
    <w:rsid w:val="002C3BDE"/>
    <w:rsid w:val="002D0351"/>
    <w:rsid w:val="002D0527"/>
    <w:rsid w:val="002E5AEA"/>
    <w:rsid w:val="002F0D0D"/>
    <w:rsid w:val="0030051F"/>
    <w:rsid w:val="00301BA7"/>
    <w:rsid w:val="003064A7"/>
    <w:rsid w:val="00317301"/>
    <w:rsid w:val="0032106B"/>
    <w:rsid w:val="00336935"/>
    <w:rsid w:val="00343592"/>
    <w:rsid w:val="00355006"/>
    <w:rsid w:val="00356B73"/>
    <w:rsid w:val="00361170"/>
    <w:rsid w:val="00361583"/>
    <w:rsid w:val="00366566"/>
    <w:rsid w:val="00371B7E"/>
    <w:rsid w:val="00375A20"/>
    <w:rsid w:val="00377357"/>
    <w:rsid w:val="0038746D"/>
    <w:rsid w:val="003A14B4"/>
    <w:rsid w:val="003B7ED3"/>
    <w:rsid w:val="003C09AC"/>
    <w:rsid w:val="003D42EA"/>
    <w:rsid w:val="003E4763"/>
    <w:rsid w:val="00404067"/>
    <w:rsid w:val="00405D81"/>
    <w:rsid w:val="00416AF9"/>
    <w:rsid w:val="00431886"/>
    <w:rsid w:val="00431BA7"/>
    <w:rsid w:val="00440754"/>
    <w:rsid w:val="00443CB0"/>
    <w:rsid w:val="00444D23"/>
    <w:rsid w:val="00446CC2"/>
    <w:rsid w:val="00447173"/>
    <w:rsid w:val="00447F81"/>
    <w:rsid w:val="00454AE5"/>
    <w:rsid w:val="004569C8"/>
    <w:rsid w:val="00460D9A"/>
    <w:rsid w:val="0046447F"/>
    <w:rsid w:val="004676E4"/>
    <w:rsid w:val="00496FC5"/>
    <w:rsid w:val="004A20E0"/>
    <w:rsid w:val="004A57C1"/>
    <w:rsid w:val="004A681A"/>
    <w:rsid w:val="004B6A99"/>
    <w:rsid w:val="004B7803"/>
    <w:rsid w:val="004C619D"/>
    <w:rsid w:val="004C6575"/>
    <w:rsid w:val="004E1A44"/>
    <w:rsid w:val="004E39A7"/>
    <w:rsid w:val="004E7F02"/>
    <w:rsid w:val="004F0898"/>
    <w:rsid w:val="00501B1C"/>
    <w:rsid w:val="00513E2F"/>
    <w:rsid w:val="005239BB"/>
    <w:rsid w:val="005301D2"/>
    <w:rsid w:val="00536D04"/>
    <w:rsid w:val="00556429"/>
    <w:rsid w:val="00557573"/>
    <w:rsid w:val="00560740"/>
    <w:rsid w:val="00562113"/>
    <w:rsid w:val="00581BC6"/>
    <w:rsid w:val="00582241"/>
    <w:rsid w:val="00587CCA"/>
    <w:rsid w:val="005D30A9"/>
    <w:rsid w:val="005D44DF"/>
    <w:rsid w:val="005E04AA"/>
    <w:rsid w:val="005E151F"/>
    <w:rsid w:val="005F230D"/>
    <w:rsid w:val="005F5AC6"/>
    <w:rsid w:val="006076DC"/>
    <w:rsid w:val="00614FF9"/>
    <w:rsid w:val="0062605D"/>
    <w:rsid w:val="00634254"/>
    <w:rsid w:val="00635DE3"/>
    <w:rsid w:val="00644365"/>
    <w:rsid w:val="00651A50"/>
    <w:rsid w:val="00651F13"/>
    <w:rsid w:val="00654B9C"/>
    <w:rsid w:val="00655D3B"/>
    <w:rsid w:val="00664467"/>
    <w:rsid w:val="00664E4E"/>
    <w:rsid w:val="006661D9"/>
    <w:rsid w:val="006809EC"/>
    <w:rsid w:val="006841D8"/>
    <w:rsid w:val="00696D05"/>
    <w:rsid w:val="006A027B"/>
    <w:rsid w:val="006A1B82"/>
    <w:rsid w:val="006A3686"/>
    <w:rsid w:val="006A6FB0"/>
    <w:rsid w:val="006A784E"/>
    <w:rsid w:val="006B5B0E"/>
    <w:rsid w:val="006B6ECF"/>
    <w:rsid w:val="006C1C2E"/>
    <w:rsid w:val="006D48B7"/>
    <w:rsid w:val="006E014A"/>
    <w:rsid w:val="006E1214"/>
    <w:rsid w:val="006F124A"/>
    <w:rsid w:val="006F2F96"/>
    <w:rsid w:val="006F4339"/>
    <w:rsid w:val="00713149"/>
    <w:rsid w:val="00717263"/>
    <w:rsid w:val="00717264"/>
    <w:rsid w:val="00717585"/>
    <w:rsid w:val="00723C9E"/>
    <w:rsid w:val="00733A03"/>
    <w:rsid w:val="00752F3E"/>
    <w:rsid w:val="00754258"/>
    <w:rsid w:val="00754E02"/>
    <w:rsid w:val="00756B3B"/>
    <w:rsid w:val="0076624F"/>
    <w:rsid w:val="00767307"/>
    <w:rsid w:val="00767357"/>
    <w:rsid w:val="007C0E7C"/>
    <w:rsid w:val="007C5836"/>
    <w:rsid w:val="007D3169"/>
    <w:rsid w:val="007E0F43"/>
    <w:rsid w:val="007E6D49"/>
    <w:rsid w:val="007E7E2F"/>
    <w:rsid w:val="007F1695"/>
    <w:rsid w:val="007F1873"/>
    <w:rsid w:val="007F5538"/>
    <w:rsid w:val="00802FFF"/>
    <w:rsid w:val="00817959"/>
    <w:rsid w:val="0082121C"/>
    <w:rsid w:val="008273E9"/>
    <w:rsid w:val="00830A2E"/>
    <w:rsid w:val="00832448"/>
    <w:rsid w:val="00836087"/>
    <w:rsid w:val="00836B02"/>
    <w:rsid w:val="008415B6"/>
    <w:rsid w:val="008443BE"/>
    <w:rsid w:val="00847ACB"/>
    <w:rsid w:val="008550E1"/>
    <w:rsid w:val="00870A07"/>
    <w:rsid w:val="00870C74"/>
    <w:rsid w:val="00876C7A"/>
    <w:rsid w:val="0088485A"/>
    <w:rsid w:val="00885426"/>
    <w:rsid w:val="00885FD1"/>
    <w:rsid w:val="008957B8"/>
    <w:rsid w:val="008A7771"/>
    <w:rsid w:val="008C4DE7"/>
    <w:rsid w:val="008C568E"/>
    <w:rsid w:val="008D047B"/>
    <w:rsid w:val="008F0857"/>
    <w:rsid w:val="008F0A68"/>
    <w:rsid w:val="008F0E06"/>
    <w:rsid w:val="00901517"/>
    <w:rsid w:val="009042F0"/>
    <w:rsid w:val="0090539B"/>
    <w:rsid w:val="0090581A"/>
    <w:rsid w:val="00913227"/>
    <w:rsid w:val="00915407"/>
    <w:rsid w:val="00922521"/>
    <w:rsid w:val="00923EC8"/>
    <w:rsid w:val="00935396"/>
    <w:rsid w:val="009362D0"/>
    <w:rsid w:val="009514B9"/>
    <w:rsid w:val="0096027C"/>
    <w:rsid w:val="00963855"/>
    <w:rsid w:val="00963D70"/>
    <w:rsid w:val="00967D3D"/>
    <w:rsid w:val="00974274"/>
    <w:rsid w:val="00981278"/>
    <w:rsid w:val="00987296"/>
    <w:rsid w:val="009952F3"/>
    <w:rsid w:val="0099732C"/>
    <w:rsid w:val="009A3D0B"/>
    <w:rsid w:val="009B65B3"/>
    <w:rsid w:val="009B6787"/>
    <w:rsid w:val="009C0A48"/>
    <w:rsid w:val="009C0F71"/>
    <w:rsid w:val="009C35F2"/>
    <w:rsid w:val="009C498F"/>
    <w:rsid w:val="009D2129"/>
    <w:rsid w:val="009E3472"/>
    <w:rsid w:val="009F00AD"/>
    <w:rsid w:val="009F3A78"/>
    <w:rsid w:val="009F555E"/>
    <w:rsid w:val="00A1042A"/>
    <w:rsid w:val="00A1098F"/>
    <w:rsid w:val="00A20CE1"/>
    <w:rsid w:val="00A23A20"/>
    <w:rsid w:val="00A26A93"/>
    <w:rsid w:val="00A375B5"/>
    <w:rsid w:val="00A415CD"/>
    <w:rsid w:val="00A4381E"/>
    <w:rsid w:val="00A43FDD"/>
    <w:rsid w:val="00A45F40"/>
    <w:rsid w:val="00A51EED"/>
    <w:rsid w:val="00A6170C"/>
    <w:rsid w:val="00A61C50"/>
    <w:rsid w:val="00A7072D"/>
    <w:rsid w:val="00A71E57"/>
    <w:rsid w:val="00A73865"/>
    <w:rsid w:val="00A773E2"/>
    <w:rsid w:val="00A83351"/>
    <w:rsid w:val="00A84304"/>
    <w:rsid w:val="00A84E3D"/>
    <w:rsid w:val="00A8760A"/>
    <w:rsid w:val="00A90EB6"/>
    <w:rsid w:val="00AA0AE9"/>
    <w:rsid w:val="00AA500D"/>
    <w:rsid w:val="00AA5352"/>
    <w:rsid w:val="00AC0860"/>
    <w:rsid w:val="00AC0F78"/>
    <w:rsid w:val="00AC7AE2"/>
    <w:rsid w:val="00AD06D4"/>
    <w:rsid w:val="00AD142C"/>
    <w:rsid w:val="00AD69C6"/>
    <w:rsid w:val="00AE3D58"/>
    <w:rsid w:val="00B00C8B"/>
    <w:rsid w:val="00B0310C"/>
    <w:rsid w:val="00B045D6"/>
    <w:rsid w:val="00B16380"/>
    <w:rsid w:val="00B16422"/>
    <w:rsid w:val="00B17FDA"/>
    <w:rsid w:val="00B215A1"/>
    <w:rsid w:val="00B2359C"/>
    <w:rsid w:val="00B238B6"/>
    <w:rsid w:val="00B24F24"/>
    <w:rsid w:val="00B34BEA"/>
    <w:rsid w:val="00B43815"/>
    <w:rsid w:val="00B520B0"/>
    <w:rsid w:val="00B543BA"/>
    <w:rsid w:val="00B55AC1"/>
    <w:rsid w:val="00B61CC1"/>
    <w:rsid w:val="00B65583"/>
    <w:rsid w:val="00B829C9"/>
    <w:rsid w:val="00B87653"/>
    <w:rsid w:val="00B921A5"/>
    <w:rsid w:val="00B93C98"/>
    <w:rsid w:val="00B94B99"/>
    <w:rsid w:val="00B96C6B"/>
    <w:rsid w:val="00BA227B"/>
    <w:rsid w:val="00BA4EB1"/>
    <w:rsid w:val="00BB242E"/>
    <w:rsid w:val="00BB705A"/>
    <w:rsid w:val="00BC06EF"/>
    <w:rsid w:val="00BC55AE"/>
    <w:rsid w:val="00BD02A5"/>
    <w:rsid w:val="00BD179A"/>
    <w:rsid w:val="00BD36FE"/>
    <w:rsid w:val="00BE57A2"/>
    <w:rsid w:val="00BF3B04"/>
    <w:rsid w:val="00C05741"/>
    <w:rsid w:val="00C15955"/>
    <w:rsid w:val="00C167A4"/>
    <w:rsid w:val="00C177C7"/>
    <w:rsid w:val="00C2133D"/>
    <w:rsid w:val="00C22BD2"/>
    <w:rsid w:val="00C25488"/>
    <w:rsid w:val="00C274F7"/>
    <w:rsid w:val="00C27D3C"/>
    <w:rsid w:val="00C33191"/>
    <w:rsid w:val="00C33FEF"/>
    <w:rsid w:val="00C36C21"/>
    <w:rsid w:val="00C522E7"/>
    <w:rsid w:val="00C560E3"/>
    <w:rsid w:val="00C64AA5"/>
    <w:rsid w:val="00C70AFF"/>
    <w:rsid w:val="00C75B59"/>
    <w:rsid w:val="00C7656F"/>
    <w:rsid w:val="00C77A38"/>
    <w:rsid w:val="00C8499D"/>
    <w:rsid w:val="00C874A7"/>
    <w:rsid w:val="00C94554"/>
    <w:rsid w:val="00C95220"/>
    <w:rsid w:val="00CA41AD"/>
    <w:rsid w:val="00CB0601"/>
    <w:rsid w:val="00CC188D"/>
    <w:rsid w:val="00CD56D5"/>
    <w:rsid w:val="00CD6B4D"/>
    <w:rsid w:val="00CE1C31"/>
    <w:rsid w:val="00CE3B41"/>
    <w:rsid w:val="00CE707F"/>
    <w:rsid w:val="00CF02F5"/>
    <w:rsid w:val="00CF2CE4"/>
    <w:rsid w:val="00D00FFF"/>
    <w:rsid w:val="00D07B2C"/>
    <w:rsid w:val="00D10608"/>
    <w:rsid w:val="00D1309B"/>
    <w:rsid w:val="00D13AE3"/>
    <w:rsid w:val="00D240A6"/>
    <w:rsid w:val="00D309EE"/>
    <w:rsid w:val="00D5522B"/>
    <w:rsid w:val="00D57CB6"/>
    <w:rsid w:val="00D6028A"/>
    <w:rsid w:val="00D62222"/>
    <w:rsid w:val="00D76452"/>
    <w:rsid w:val="00D9010E"/>
    <w:rsid w:val="00D94F97"/>
    <w:rsid w:val="00D969A1"/>
    <w:rsid w:val="00DA0B7B"/>
    <w:rsid w:val="00DA10BF"/>
    <w:rsid w:val="00DA1F3E"/>
    <w:rsid w:val="00DA575C"/>
    <w:rsid w:val="00DA58DB"/>
    <w:rsid w:val="00DA64CC"/>
    <w:rsid w:val="00DA766C"/>
    <w:rsid w:val="00DB3F6D"/>
    <w:rsid w:val="00DC3718"/>
    <w:rsid w:val="00DD364E"/>
    <w:rsid w:val="00DE6D75"/>
    <w:rsid w:val="00E00DDF"/>
    <w:rsid w:val="00E2601C"/>
    <w:rsid w:val="00E311AC"/>
    <w:rsid w:val="00E32EF9"/>
    <w:rsid w:val="00E331A8"/>
    <w:rsid w:val="00E33A90"/>
    <w:rsid w:val="00E40CBD"/>
    <w:rsid w:val="00E43E7D"/>
    <w:rsid w:val="00E535D4"/>
    <w:rsid w:val="00E55723"/>
    <w:rsid w:val="00E62ABE"/>
    <w:rsid w:val="00E666BD"/>
    <w:rsid w:val="00E91AE2"/>
    <w:rsid w:val="00E96408"/>
    <w:rsid w:val="00EA761C"/>
    <w:rsid w:val="00EB0627"/>
    <w:rsid w:val="00EB7D4F"/>
    <w:rsid w:val="00EE778F"/>
    <w:rsid w:val="00EF02A6"/>
    <w:rsid w:val="00EF4F85"/>
    <w:rsid w:val="00EF559A"/>
    <w:rsid w:val="00F002E6"/>
    <w:rsid w:val="00F0065B"/>
    <w:rsid w:val="00F00907"/>
    <w:rsid w:val="00F063F7"/>
    <w:rsid w:val="00F201E1"/>
    <w:rsid w:val="00F2068E"/>
    <w:rsid w:val="00F223CE"/>
    <w:rsid w:val="00F233D7"/>
    <w:rsid w:val="00F2676B"/>
    <w:rsid w:val="00F443CE"/>
    <w:rsid w:val="00F47CCF"/>
    <w:rsid w:val="00F537D1"/>
    <w:rsid w:val="00F54788"/>
    <w:rsid w:val="00F55BE2"/>
    <w:rsid w:val="00F56BE4"/>
    <w:rsid w:val="00F612E6"/>
    <w:rsid w:val="00F8641B"/>
    <w:rsid w:val="00F8764E"/>
    <w:rsid w:val="00F967D6"/>
    <w:rsid w:val="00FB00C2"/>
    <w:rsid w:val="00FB2A9E"/>
    <w:rsid w:val="00FB7D78"/>
    <w:rsid w:val="00FC36AD"/>
    <w:rsid w:val="00FD3655"/>
    <w:rsid w:val="00FE780B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062CC"/>
  <w15:docId w15:val="{477E1E42-09C3-4CC0-B161-50598ACD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1A5"/>
    <w:pPr>
      <w:widowControl w:val="0"/>
      <w:jc w:val="both"/>
    </w:pPr>
    <w:rPr>
      <w:rFonts w:ascii="Times New Roman" w:eastAsia="ＭＳ 明朝" w:hAnsi="Times New Roman"/>
    </w:rPr>
  </w:style>
  <w:style w:type="paragraph" w:styleId="1">
    <w:name w:val="heading 1"/>
    <w:aliases w:val="1. 章"/>
    <w:next w:val="a"/>
    <w:link w:val="10"/>
    <w:qFormat/>
    <w:rsid w:val="002B19E9"/>
    <w:pPr>
      <w:keepNext/>
      <w:numPr>
        <w:numId w:val="1"/>
      </w:numPr>
      <w:shd w:val="clear" w:color="104864" w:themeColor="background2" w:themeShade="40" w:fill="auto"/>
      <w:spacing w:afterLines="50" w:after="50"/>
      <w:outlineLvl w:val="0"/>
    </w:pPr>
    <w:rPr>
      <w:rFonts w:ascii="Times New Roman" w:eastAsia="ＭＳ 明朝" w:hAnsi="Times New Roman" w:cstheme="majorBidi"/>
      <w:b/>
      <w:sz w:val="22"/>
      <w:szCs w:val="24"/>
    </w:rPr>
  </w:style>
  <w:style w:type="paragraph" w:styleId="2">
    <w:name w:val="heading 2"/>
    <w:aliases w:val="1.1 節"/>
    <w:next w:val="a"/>
    <w:link w:val="20"/>
    <w:unhideWhenUsed/>
    <w:qFormat/>
    <w:rsid w:val="000C268F"/>
    <w:pPr>
      <w:keepNext/>
      <w:numPr>
        <w:numId w:val="3"/>
      </w:numPr>
      <w:spacing w:afterLines="50" w:after="50"/>
      <w:outlineLvl w:val="1"/>
    </w:pPr>
    <w:rPr>
      <w:rFonts w:ascii="Times New Roman" w:eastAsia="ＭＳ 明朝" w:hAnsi="Times New Roman" w:cstheme="majorBidi"/>
      <w:sz w:val="22"/>
    </w:rPr>
  </w:style>
  <w:style w:type="paragraph" w:styleId="3">
    <w:name w:val="heading 3"/>
    <w:aliases w:val="1.1.1.項"/>
    <w:next w:val="a"/>
    <w:link w:val="30"/>
    <w:unhideWhenUsed/>
    <w:qFormat/>
    <w:rsid w:val="000C268F"/>
    <w:pPr>
      <w:keepNext/>
      <w:numPr>
        <w:numId w:val="5"/>
      </w:numPr>
      <w:shd w:val="clear" w:color="DBEFF9" w:themeColor="background2" w:fill="auto"/>
      <w:ind w:leftChars="100" w:left="542" w:hanging="442"/>
      <w:outlineLvl w:val="2"/>
    </w:pPr>
    <w:rPr>
      <w:rFonts w:ascii="Times New Roman" w:eastAsia="ＭＳ 明朝" w:hAnsi="Times New Roman" w:cstheme="majorBidi"/>
    </w:rPr>
  </w:style>
  <w:style w:type="paragraph" w:styleId="4">
    <w:name w:val="heading 4"/>
    <w:aliases w:val="1）項"/>
    <w:next w:val="a"/>
    <w:link w:val="40"/>
    <w:unhideWhenUsed/>
    <w:qFormat/>
    <w:rsid w:val="000C268F"/>
    <w:pPr>
      <w:keepNext/>
      <w:numPr>
        <w:numId w:val="7"/>
      </w:numPr>
      <w:ind w:leftChars="200" w:left="642" w:hanging="442"/>
      <w:outlineLvl w:val="3"/>
    </w:pPr>
    <w:rPr>
      <w:rFonts w:ascii="Times New Roman" w:eastAsia="ＭＳ 明朝" w:hAnsi="Times New Roman"/>
      <w:bCs/>
    </w:rPr>
  </w:style>
  <w:style w:type="paragraph" w:styleId="5">
    <w:name w:val="heading 5"/>
    <w:aliases w:val="標準（ゴシック）"/>
    <w:basedOn w:val="a"/>
    <w:next w:val="a"/>
    <w:link w:val="50"/>
    <w:unhideWhenUsed/>
    <w:qFormat/>
    <w:rsid w:val="0028347A"/>
    <w:pPr>
      <w:keepNext/>
      <w:outlineLvl w:val="4"/>
    </w:pPr>
    <w:rPr>
      <w:rFonts w:ascii="Arial" w:eastAsia="ＭＳ ゴシック" w:hAnsi="Arial" w:cstheme="majorBidi"/>
    </w:rPr>
  </w:style>
  <w:style w:type="paragraph" w:styleId="6">
    <w:name w:val="heading 6"/>
    <w:basedOn w:val="a"/>
    <w:next w:val="a"/>
    <w:link w:val="60"/>
    <w:unhideWhenUsed/>
    <w:rsid w:val="005E151F"/>
    <w:pPr>
      <w:outlineLvl w:val="5"/>
    </w:pPr>
    <w:rPr>
      <w:rFonts w:ascii="Arial" w:eastAsia="ＭＳ ゴシック" w:hAnsi="Arial"/>
      <w:bCs/>
    </w:rPr>
  </w:style>
  <w:style w:type="paragraph" w:styleId="7">
    <w:name w:val="heading 7"/>
    <w:basedOn w:val="a"/>
    <w:next w:val="a"/>
    <w:link w:val="70"/>
    <w:uiPriority w:val="9"/>
    <w:unhideWhenUsed/>
    <w:rsid w:val="00DA766C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1. 章 (文字)"/>
    <w:basedOn w:val="a0"/>
    <w:link w:val="1"/>
    <w:rsid w:val="002B19E9"/>
    <w:rPr>
      <w:rFonts w:ascii="Times New Roman" w:eastAsia="ＭＳ 明朝" w:hAnsi="Times New Roman" w:cstheme="majorBidi"/>
      <w:b/>
      <w:sz w:val="22"/>
      <w:szCs w:val="24"/>
      <w:shd w:val="clear" w:color="104864" w:themeColor="background2" w:themeShade="40" w:fill="auto"/>
    </w:rPr>
  </w:style>
  <w:style w:type="character" w:customStyle="1" w:styleId="20">
    <w:name w:val="見出し 2 (文字)"/>
    <w:aliases w:val="1.1 節 (文字)"/>
    <w:basedOn w:val="a0"/>
    <w:link w:val="2"/>
    <w:rsid w:val="002B19E9"/>
    <w:rPr>
      <w:rFonts w:ascii="Times New Roman" w:eastAsia="ＭＳ 明朝" w:hAnsi="Times New Roman" w:cstheme="majorBidi"/>
      <w:sz w:val="22"/>
    </w:rPr>
  </w:style>
  <w:style w:type="character" w:customStyle="1" w:styleId="30">
    <w:name w:val="見出し 3 (文字)"/>
    <w:aliases w:val="1.1.1.項 (文字)"/>
    <w:basedOn w:val="a0"/>
    <w:link w:val="3"/>
    <w:rsid w:val="000C268F"/>
    <w:rPr>
      <w:rFonts w:ascii="Times New Roman" w:eastAsia="ＭＳ 明朝" w:hAnsi="Times New Roman" w:cstheme="majorBidi"/>
      <w:shd w:val="clear" w:color="DBEFF9" w:themeColor="background2" w:fill="auto"/>
    </w:rPr>
  </w:style>
  <w:style w:type="character" w:customStyle="1" w:styleId="40">
    <w:name w:val="見出し 4 (文字)"/>
    <w:aliases w:val="1）項 (文字)"/>
    <w:basedOn w:val="a0"/>
    <w:link w:val="4"/>
    <w:rsid w:val="000C268F"/>
    <w:rPr>
      <w:rFonts w:ascii="Times New Roman" w:eastAsia="ＭＳ 明朝" w:hAnsi="Times New Roman"/>
      <w:bCs/>
    </w:rPr>
  </w:style>
  <w:style w:type="character" w:styleId="a3">
    <w:name w:val="Subtle Emphasis"/>
    <w:basedOn w:val="a0"/>
    <w:uiPriority w:val="19"/>
    <w:rsid w:val="00377357"/>
    <w:rPr>
      <w:i/>
      <w:iCs/>
      <w:color w:val="808080" w:themeColor="text1" w:themeTint="7F"/>
    </w:rPr>
  </w:style>
  <w:style w:type="paragraph" w:styleId="a4">
    <w:name w:val="Quote"/>
    <w:aliases w:val="参考）"/>
    <w:basedOn w:val="a"/>
    <w:next w:val="a"/>
    <w:link w:val="a5"/>
    <w:uiPriority w:val="29"/>
    <w:qFormat/>
    <w:rsid w:val="005E151F"/>
    <w:pPr>
      <w:jc w:val="right"/>
    </w:pPr>
    <w:rPr>
      <w:rFonts w:asciiTheme="majorHAnsi" w:eastAsiaTheme="majorEastAsia" w:hAnsiTheme="majorHAnsi"/>
      <w:iCs/>
      <w:color w:val="000000" w:themeColor="text1"/>
      <w:sz w:val="18"/>
    </w:rPr>
  </w:style>
  <w:style w:type="character" w:customStyle="1" w:styleId="a5">
    <w:name w:val="引用文 (文字)"/>
    <w:aliases w:val="参考） (文字)"/>
    <w:basedOn w:val="a0"/>
    <w:link w:val="a4"/>
    <w:uiPriority w:val="29"/>
    <w:rsid w:val="005E151F"/>
    <w:rPr>
      <w:rFonts w:asciiTheme="majorHAnsi" w:eastAsiaTheme="majorEastAsia" w:hAnsiTheme="majorHAnsi"/>
      <w:iCs/>
      <w:color w:val="000000" w:themeColor="text1"/>
      <w:sz w:val="18"/>
    </w:rPr>
  </w:style>
  <w:style w:type="paragraph" w:styleId="a6">
    <w:name w:val="Title"/>
    <w:aliases w:val="年度"/>
    <w:basedOn w:val="a"/>
    <w:next w:val="a"/>
    <w:link w:val="a7"/>
    <w:uiPriority w:val="10"/>
    <w:rsid w:val="003D42EA"/>
    <w:pPr>
      <w:spacing w:before="240" w:after="120" w:line="480" w:lineRule="auto"/>
      <w:jc w:val="left"/>
      <w:outlineLvl w:val="0"/>
    </w:pPr>
    <w:rPr>
      <w:rFonts w:asciiTheme="majorHAnsi" w:eastAsiaTheme="majorEastAsia" w:hAnsiTheme="majorHAnsi" w:cstheme="majorBidi"/>
      <w:color w:val="104864" w:themeColor="background2" w:themeShade="40"/>
      <w:sz w:val="36"/>
      <w:szCs w:val="32"/>
    </w:rPr>
  </w:style>
  <w:style w:type="character" w:customStyle="1" w:styleId="a7">
    <w:name w:val="表題 (文字)"/>
    <w:aliases w:val="年度 (文字)"/>
    <w:basedOn w:val="a0"/>
    <w:link w:val="a6"/>
    <w:uiPriority w:val="10"/>
    <w:rsid w:val="003D42EA"/>
    <w:rPr>
      <w:rFonts w:asciiTheme="majorHAnsi" w:eastAsiaTheme="majorEastAsia" w:hAnsiTheme="majorHAnsi" w:cstheme="majorBidi"/>
      <w:color w:val="104864" w:themeColor="background2" w:themeShade="40"/>
      <w:sz w:val="36"/>
      <w:szCs w:val="32"/>
    </w:rPr>
  </w:style>
  <w:style w:type="paragraph" w:styleId="a8">
    <w:name w:val="Subtitle"/>
    <w:aliases w:val="業務名"/>
    <w:basedOn w:val="a"/>
    <w:next w:val="a"/>
    <w:link w:val="a9"/>
    <w:uiPriority w:val="11"/>
    <w:rsid w:val="003D42EA"/>
    <w:pPr>
      <w:spacing w:line="360" w:lineRule="auto"/>
      <w:jc w:val="center"/>
      <w:outlineLvl w:val="1"/>
    </w:pPr>
    <w:rPr>
      <w:rFonts w:asciiTheme="majorHAnsi" w:eastAsiaTheme="majorEastAsia" w:hAnsiTheme="majorHAnsi" w:cstheme="majorBidi"/>
      <w:color w:val="104864" w:themeColor="background2" w:themeShade="40"/>
      <w:sz w:val="44"/>
      <w:szCs w:val="24"/>
    </w:rPr>
  </w:style>
  <w:style w:type="character" w:customStyle="1" w:styleId="a9">
    <w:name w:val="副題 (文字)"/>
    <w:aliases w:val="業務名 (文字)"/>
    <w:basedOn w:val="a0"/>
    <w:link w:val="a8"/>
    <w:uiPriority w:val="11"/>
    <w:rsid w:val="003D42EA"/>
    <w:rPr>
      <w:rFonts w:asciiTheme="majorHAnsi" w:eastAsiaTheme="majorEastAsia" w:hAnsiTheme="majorHAnsi" w:cstheme="majorBidi"/>
      <w:color w:val="104864" w:themeColor="background2" w:themeShade="40"/>
      <w:sz w:val="44"/>
      <w:szCs w:val="24"/>
    </w:rPr>
  </w:style>
  <w:style w:type="character" w:styleId="aa">
    <w:name w:val="Emphasis"/>
    <w:aliases w:val="発注者名"/>
    <w:basedOn w:val="a9"/>
    <w:uiPriority w:val="20"/>
    <w:rsid w:val="009B65B3"/>
    <w:rPr>
      <w:rFonts w:asciiTheme="majorHAnsi" w:eastAsiaTheme="majorEastAsia" w:hAnsiTheme="majorHAnsi" w:cstheme="majorBidi"/>
      <w:iCs/>
      <w:color w:val="104864" w:themeColor="background2" w:themeShade="40"/>
      <w:sz w:val="28"/>
      <w:szCs w:val="24"/>
    </w:rPr>
  </w:style>
  <w:style w:type="character" w:styleId="ab">
    <w:name w:val="Strong"/>
    <w:basedOn w:val="a0"/>
    <w:uiPriority w:val="22"/>
    <w:rsid w:val="009B65B3"/>
    <w:rPr>
      <w:b/>
      <w:bCs/>
    </w:rPr>
  </w:style>
  <w:style w:type="character" w:styleId="21">
    <w:name w:val="Intense Emphasis"/>
    <w:basedOn w:val="a0"/>
    <w:uiPriority w:val="21"/>
    <w:rsid w:val="009B65B3"/>
    <w:rPr>
      <w:b/>
      <w:bCs/>
      <w:i/>
      <w:iCs/>
      <w:color w:val="0F6FC6" w:themeColor="accent1"/>
    </w:rPr>
  </w:style>
  <w:style w:type="paragraph" w:styleId="22">
    <w:name w:val="toc 2"/>
    <w:aliases w:val="目次 2　1.1 章"/>
    <w:basedOn w:val="ac"/>
    <w:next w:val="a"/>
    <w:autoRedefine/>
    <w:uiPriority w:val="39"/>
    <w:unhideWhenUsed/>
    <w:rsid w:val="00A43FDD"/>
  </w:style>
  <w:style w:type="paragraph" w:styleId="11">
    <w:name w:val="toc 1"/>
    <w:aliases w:val="目次 1. 章"/>
    <w:basedOn w:val="ac"/>
    <w:next w:val="ac"/>
    <w:autoRedefine/>
    <w:uiPriority w:val="39"/>
    <w:unhideWhenUsed/>
    <w:rsid w:val="009952F3"/>
  </w:style>
  <w:style w:type="character" w:styleId="ad">
    <w:name w:val="Hyperlink"/>
    <w:basedOn w:val="a0"/>
    <w:uiPriority w:val="99"/>
    <w:unhideWhenUsed/>
    <w:rsid w:val="009B65B3"/>
    <w:rPr>
      <w:color w:val="F49100" w:themeColor="hyperlink"/>
      <w:u w:val="single"/>
    </w:rPr>
  </w:style>
  <w:style w:type="paragraph" w:styleId="ae">
    <w:name w:val="TOC Heading"/>
    <w:basedOn w:val="1"/>
    <w:next w:val="a"/>
    <w:uiPriority w:val="39"/>
    <w:semiHidden/>
    <w:unhideWhenUsed/>
    <w:qFormat/>
    <w:rsid w:val="005E151F"/>
    <w:pPr>
      <w:keepLines/>
      <w:shd w:val="clear" w:color="auto" w:fill="auto"/>
      <w:spacing w:before="480" w:afterLines="0" w:after="0" w:line="276" w:lineRule="auto"/>
      <w:outlineLvl w:val="9"/>
    </w:pPr>
    <w:rPr>
      <w:b w:val="0"/>
      <w:bCs/>
      <w:color w:val="0B5294" w:themeColor="accent1" w:themeShade="BF"/>
      <w:kern w:val="0"/>
      <w:sz w:val="28"/>
      <w:szCs w:val="28"/>
    </w:rPr>
  </w:style>
  <w:style w:type="paragraph" w:styleId="31">
    <w:name w:val="toc 3"/>
    <w:basedOn w:val="a"/>
    <w:next w:val="a"/>
    <w:autoRedefine/>
    <w:uiPriority w:val="39"/>
    <w:unhideWhenUsed/>
    <w:rsid w:val="00A43FDD"/>
    <w:pPr>
      <w:widowControl/>
      <w:spacing w:after="100"/>
      <w:jc w:val="left"/>
    </w:pPr>
    <w:rPr>
      <w:rFonts w:ascii="Arial" w:eastAsiaTheme="majorEastAsia" w:hAnsi="Arial"/>
      <w:kern w:val="0"/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995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952F3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aliases w:val="目次"/>
    <w:uiPriority w:val="1"/>
    <w:rsid w:val="009952F3"/>
    <w:pPr>
      <w:widowControl w:val="0"/>
      <w:jc w:val="both"/>
    </w:pPr>
    <w:rPr>
      <w:rFonts w:asciiTheme="majorHAnsi" w:eastAsiaTheme="majorEastAsia" w:hAnsiTheme="majorHAnsi"/>
      <w:sz w:val="22"/>
    </w:rPr>
  </w:style>
  <w:style w:type="paragraph" w:styleId="af1">
    <w:name w:val="caption"/>
    <w:basedOn w:val="a"/>
    <w:next w:val="a"/>
    <w:uiPriority w:val="35"/>
    <w:unhideWhenUsed/>
    <w:qFormat/>
    <w:rsid w:val="005E151F"/>
    <w:pPr>
      <w:jc w:val="center"/>
    </w:pPr>
    <w:rPr>
      <w:rFonts w:asciiTheme="majorHAnsi" w:eastAsiaTheme="majorEastAsia" w:hAnsiTheme="majorHAnsi"/>
      <w:bCs/>
      <w:szCs w:val="21"/>
    </w:rPr>
  </w:style>
  <w:style w:type="paragraph" w:styleId="af2">
    <w:name w:val="table of figures"/>
    <w:basedOn w:val="a"/>
    <w:next w:val="a"/>
    <w:uiPriority w:val="99"/>
    <w:unhideWhenUsed/>
    <w:rsid w:val="00C560E3"/>
    <w:pPr>
      <w:ind w:leftChars="200" w:left="200" w:hangingChars="200" w:hanging="200"/>
      <w:jc w:val="center"/>
    </w:pPr>
    <w:rPr>
      <w:rFonts w:asciiTheme="majorHAnsi" w:eastAsiaTheme="majorEastAsia" w:hAnsiTheme="majorHAnsi"/>
    </w:rPr>
  </w:style>
  <w:style w:type="paragraph" w:styleId="af3">
    <w:name w:val="List Paragraph"/>
    <w:basedOn w:val="a"/>
    <w:uiPriority w:val="34"/>
    <w:qFormat/>
    <w:rsid w:val="00B00C8B"/>
    <w:pPr>
      <w:ind w:leftChars="400" w:left="840"/>
    </w:pPr>
  </w:style>
  <w:style w:type="paragraph" w:styleId="af4">
    <w:name w:val="header"/>
    <w:basedOn w:val="a"/>
    <w:link w:val="af5"/>
    <w:uiPriority w:val="99"/>
    <w:unhideWhenUsed/>
    <w:rsid w:val="00C36C21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C36C21"/>
  </w:style>
  <w:style w:type="paragraph" w:styleId="af6">
    <w:name w:val="footer"/>
    <w:basedOn w:val="a"/>
    <w:link w:val="af7"/>
    <w:uiPriority w:val="99"/>
    <w:unhideWhenUsed/>
    <w:rsid w:val="00C36C21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C36C21"/>
  </w:style>
  <w:style w:type="table" w:styleId="af8">
    <w:name w:val="Table Grid"/>
    <w:basedOn w:val="a1"/>
    <w:uiPriority w:val="39"/>
    <w:rsid w:val="001C1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Date"/>
    <w:aliases w:val="強調"/>
    <w:basedOn w:val="a"/>
    <w:next w:val="a"/>
    <w:link w:val="afa"/>
    <w:unhideWhenUsed/>
    <w:rsid w:val="002C3BDE"/>
  </w:style>
  <w:style w:type="character" w:customStyle="1" w:styleId="afa">
    <w:name w:val="日付 (文字)"/>
    <w:aliases w:val="強調 (文字)"/>
    <w:basedOn w:val="a0"/>
    <w:link w:val="af9"/>
    <w:rsid w:val="002C3BDE"/>
  </w:style>
  <w:style w:type="character" w:customStyle="1" w:styleId="50">
    <w:name w:val="見出し 5 (文字)"/>
    <w:aliases w:val="標準（ゴシック） (文字)"/>
    <w:basedOn w:val="a0"/>
    <w:link w:val="5"/>
    <w:uiPriority w:val="9"/>
    <w:rsid w:val="0028347A"/>
    <w:rPr>
      <w:rFonts w:ascii="Arial" w:eastAsia="ＭＳ ゴシック" w:hAnsi="Arial" w:cstheme="majorBidi"/>
    </w:rPr>
  </w:style>
  <w:style w:type="table" w:customStyle="1" w:styleId="12">
    <w:name w:val="表 (格子)1"/>
    <w:basedOn w:val="a1"/>
    <w:next w:val="af8"/>
    <w:uiPriority w:val="59"/>
    <w:rsid w:val="00E55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見出し 6 (文字)"/>
    <w:basedOn w:val="a0"/>
    <w:link w:val="6"/>
    <w:uiPriority w:val="9"/>
    <w:rsid w:val="00DA766C"/>
    <w:rPr>
      <w:rFonts w:ascii="Arial" w:eastAsia="ＭＳ ゴシック" w:hAnsi="Arial"/>
      <w:bCs/>
    </w:rPr>
  </w:style>
  <w:style w:type="character" w:customStyle="1" w:styleId="70">
    <w:name w:val="見出し 7 (文字)"/>
    <w:basedOn w:val="a0"/>
    <w:link w:val="7"/>
    <w:uiPriority w:val="9"/>
    <w:rsid w:val="00DA766C"/>
  </w:style>
  <w:style w:type="paragraph" w:styleId="afb">
    <w:name w:val="Revision"/>
    <w:hidden/>
    <w:uiPriority w:val="99"/>
    <w:semiHidden/>
    <w:rsid w:val="00EB7D4F"/>
  </w:style>
  <w:style w:type="character" w:styleId="afc">
    <w:name w:val="annotation reference"/>
    <w:basedOn w:val="a0"/>
    <w:semiHidden/>
    <w:unhideWhenUsed/>
    <w:rsid w:val="000E0929"/>
    <w:rPr>
      <w:sz w:val="18"/>
      <w:szCs w:val="18"/>
    </w:rPr>
  </w:style>
  <w:style w:type="paragraph" w:styleId="afd">
    <w:name w:val="annotation text"/>
    <w:basedOn w:val="a"/>
    <w:link w:val="afe"/>
    <w:unhideWhenUsed/>
    <w:rsid w:val="000E0929"/>
    <w:pPr>
      <w:jc w:val="left"/>
    </w:pPr>
  </w:style>
  <w:style w:type="character" w:customStyle="1" w:styleId="afe">
    <w:name w:val="コメント文字列 (文字)"/>
    <w:basedOn w:val="a0"/>
    <w:link w:val="afd"/>
    <w:rsid w:val="000E0929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E0929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0E0929"/>
    <w:rPr>
      <w:b/>
      <w:bCs/>
    </w:rPr>
  </w:style>
  <w:style w:type="paragraph" w:customStyle="1" w:styleId="aff1">
    <w:name w:val="左１字"/>
    <w:basedOn w:val="a"/>
    <w:rsid w:val="00C95220"/>
    <w:pPr>
      <w:widowControl/>
      <w:ind w:firstLineChars="100" w:firstLine="100"/>
      <w:jc w:val="left"/>
    </w:pPr>
    <w:rPr>
      <w:rFonts w:ascii="ＭＳ 明朝" w:hAnsi="Century" w:cs="Times New Roman"/>
      <w:sz w:val="22"/>
    </w:rPr>
  </w:style>
  <w:style w:type="paragraph" w:customStyle="1" w:styleId="aff2">
    <w:name w:val="左２字"/>
    <w:basedOn w:val="a"/>
    <w:rsid w:val="00C95220"/>
    <w:pPr>
      <w:ind w:leftChars="100" w:left="100" w:firstLineChars="100" w:firstLine="100"/>
    </w:pPr>
    <w:rPr>
      <w:rFonts w:ascii="ＭＳ 明朝" w:hAnsi="Century" w:cs="Times New Roman"/>
      <w:sz w:val="22"/>
    </w:rPr>
  </w:style>
  <w:style w:type="paragraph" w:customStyle="1" w:styleId="aff3">
    <w:name w:val="左３字"/>
    <w:basedOn w:val="a"/>
    <w:rsid w:val="00C95220"/>
    <w:pPr>
      <w:ind w:leftChars="200" w:left="200" w:firstLineChars="100" w:firstLine="100"/>
    </w:pPr>
    <w:rPr>
      <w:rFonts w:ascii="ＭＳ 明朝" w:hAnsi="Century" w:cs="Times New Roman"/>
      <w:sz w:val="22"/>
    </w:rPr>
  </w:style>
  <w:style w:type="paragraph" w:customStyle="1" w:styleId="aff4">
    <w:name w:val="左４字"/>
    <w:basedOn w:val="a"/>
    <w:rsid w:val="00C95220"/>
    <w:pPr>
      <w:ind w:leftChars="300" w:left="300" w:firstLineChars="100" w:firstLine="100"/>
    </w:pPr>
    <w:rPr>
      <w:rFonts w:ascii="ＭＳ 明朝" w:hAnsi="Century" w:cs="Times New Roman"/>
      <w:sz w:val="22"/>
    </w:rPr>
  </w:style>
  <w:style w:type="paragraph" w:customStyle="1" w:styleId="aff5">
    <w:name w:val="左５字"/>
    <w:basedOn w:val="a"/>
    <w:rsid w:val="00C95220"/>
    <w:pPr>
      <w:ind w:leftChars="400" w:left="400" w:firstLineChars="100" w:firstLine="100"/>
    </w:pPr>
    <w:rPr>
      <w:rFonts w:ascii="ＭＳ 明朝" w:hAnsi="Century" w:cs="Times New Roman"/>
      <w:sz w:val="22"/>
    </w:rPr>
  </w:style>
  <w:style w:type="paragraph" w:styleId="aff6">
    <w:name w:val="Salutation"/>
    <w:basedOn w:val="a"/>
    <w:next w:val="a"/>
    <w:link w:val="aff7"/>
    <w:rsid w:val="00D57CB6"/>
    <w:rPr>
      <w:rFonts w:ascii="Century" w:hAnsi="Century" w:cs="Times New Roman"/>
      <w:kern w:val="0"/>
      <w:sz w:val="24"/>
      <w:szCs w:val="24"/>
      <w:lang w:val="x-none" w:eastAsia="x-none"/>
    </w:rPr>
  </w:style>
  <w:style w:type="character" w:customStyle="1" w:styleId="aff7">
    <w:name w:val="挨拶文 (文字)"/>
    <w:basedOn w:val="a0"/>
    <w:link w:val="aff6"/>
    <w:rsid w:val="00D57CB6"/>
    <w:rPr>
      <w:rFonts w:ascii="Century" w:eastAsia="ＭＳ 明朝" w:hAnsi="Century" w:cs="Times New Roman"/>
      <w:kern w:val="0"/>
      <w:sz w:val="24"/>
      <w:szCs w:val="24"/>
      <w:lang w:val="x-none" w:eastAsia="x-none"/>
    </w:rPr>
  </w:style>
  <w:style w:type="paragraph" w:styleId="aff8">
    <w:name w:val="Note Heading"/>
    <w:basedOn w:val="a"/>
    <w:next w:val="a"/>
    <w:link w:val="aff9"/>
    <w:uiPriority w:val="99"/>
    <w:unhideWhenUsed/>
    <w:rsid w:val="00D57CB6"/>
    <w:pPr>
      <w:widowControl/>
      <w:jc w:val="center"/>
    </w:pPr>
    <w:rPr>
      <w:rFonts w:ascii="ＭＳ 明朝" w:hAnsi="ＭＳ 明朝"/>
      <w:szCs w:val="21"/>
    </w:rPr>
  </w:style>
  <w:style w:type="character" w:customStyle="1" w:styleId="aff9">
    <w:name w:val="記 (文字)"/>
    <w:basedOn w:val="a0"/>
    <w:link w:val="aff8"/>
    <w:uiPriority w:val="99"/>
    <w:rsid w:val="00D57CB6"/>
    <w:rPr>
      <w:rFonts w:ascii="ＭＳ 明朝" w:eastAsia="ＭＳ 明朝" w:hAnsi="ＭＳ 明朝"/>
      <w:szCs w:val="21"/>
    </w:rPr>
  </w:style>
  <w:style w:type="paragraph" w:styleId="affa">
    <w:name w:val="Closing"/>
    <w:basedOn w:val="a"/>
    <w:link w:val="affb"/>
    <w:uiPriority w:val="99"/>
    <w:unhideWhenUsed/>
    <w:rsid w:val="00D57CB6"/>
    <w:pPr>
      <w:widowControl/>
      <w:jc w:val="right"/>
    </w:pPr>
    <w:rPr>
      <w:rFonts w:ascii="ＭＳ 明朝" w:hAnsi="ＭＳ 明朝"/>
      <w:szCs w:val="21"/>
    </w:rPr>
  </w:style>
  <w:style w:type="character" w:customStyle="1" w:styleId="affb">
    <w:name w:val="結語 (文字)"/>
    <w:basedOn w:val="a0"/>
    <w:link w:val="affa"/>
    <w:uiPriority w:val="99"/>
    <w:rsid w:val="00D57CB6"/>
    <w:rPr>
      <w:rFonts w:ascii="ＭＳ 明朝" w:eastAsia="ＭＳ 明朝" w:hAnsi="ＭＳ 明朝"/>
      <w:szCs w:val="21"/>
    </w:rPr>
  </w:style>
  <w:style w:type="table" w:customStyle="1" w:styleId="TableNormal">
    <w:name w:val="Table Normal"/>
    <w:uiPriority w:val="2"/>
    <w:semiHidden/>
    <w:unhideWhenUsed/>
    <w:qFormat/>
    <w:rsid w:val="00D57CB6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c">
    <w:name w:val="Body Text"/>
    <w:basedOn w:val="a"/>
    <w:link w:val="affd"/>
    <w:uiPriority w:val="1"/>
    <w:qFormat/>
    <w:rsid w:val="00D57CB6"/>
    <w:pPr>
      <w:ind w:left="324"/>
      <w:jc w:val="left"/>
    </w:pPr>
    <w:rPr>
      <w:rFonts w:ascii="ＭＳ 明朝" w:hAnsi="ＭＳ 明朝"/>
      <w:kern w:val="0"/>
      <w:szCs w:val="21"/>
      <w:lang w:eastAsia="en-US"/>
    </w:rPr>
  </w:style>
  <w:style w:type="character" w:customStyle="1" w:styleId="affd">
    <w:name w:val="本文 (文字)"/>
    <w:basedOn w:val="a0"/>
    <w:link w:val="affc"/>
    <w:uiPriority w:val="1"/>
    <w:rsid w:val="00D57CB6"/>
    <w:rPr>
      <w:rFonts w:ascii="ＭＳ 明朝" w:eastAsia="ＭＳ 明朝" w:hAnsi="ＭＳ 明朝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D57CB6"/>
    <w:pPr>
      <w:jc w:val="left"/>
    </w:pPr>
    <w:rPr>
      <w:kern w:val="0"/>
      <w:sz w:val="22"/>
      <w:lang w:eastAsia="en-US"/>
    </w:rPr>
  </w:style>
  <w:style w:type="paragraph" w:customStyle="1" w:styleId="affe">
    <w:name w:val="ﾘﾎﾟｰﾄﾜｰﾄﾞﾊﾟﾙ"/>
    <w:rsid w:val="00D57CB6"/>
    <w:pPr>
      <w:widowControl w:val="0"/>
      <w:wordWrap w:val="0"/>
      <w:autoSpaceDE w:val="0"/>
      <w:autoSpaceDN w:val="0"/>
      <w:adjustRightInd w:val="0"/>
      <w:spacing w:line="607" w:lineRule="exact"/>
      <w:jc w:val="both"/>
    </w:pPr>
    <w:rPr>
      <w:rFonts w:ascii="ＭＳ 明朝" w:eastAsia="ＭＳ 明朝" w:hAnsi="ＭＳ 明朝" w:cs="Times New Roman"/>
      <w:spacing w:val="14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12&#35336;&#30011;&#20418;\22%20&#31649;&#36335;&#21253;&#25324;\R7\14%20R8&#30330;&#27880;\&#20844;&#21578;&#36039;&#26009;\&#33853;&#26413;&#32773;&#27770;&#23450;&#22522;&#28310;\" TargetMode="External"/></Relationships>
</file>

<file path=word/theme/theme1.xml><?xml version="1.0" encoding="utf-8"?>
<a:theme xmlns:a="http://schemas.openxmlformats.org/drawingml/2006/main" name="Office ​​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tandard">
      <a:majorFont>
        <a:latin typeface="Arial"/>
        <a:ea typeface="ＭＳ ゴシック"/>
        <a:cs typeface=""/>
      </a:majorFont>
      <a:minorFont>
        <a:latin typeface="Times New Roman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134BF-EE20-4FA4-921C-880A754F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落札者決定基準</Template>
  <TotalTime>1086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様式集</vt:lpstr>
    </vt:vector>
  </TitlesOfParts>
  <Company>-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-</dc:creator>
  <cp:lastModifiedBy>櫻井 奈津美</cp:lastModifiedBy>
  <cp:revision>12</cp:revision>
  <cp:lastPrinted>2026-07-30T13:01:00Z</cp:lastPrinted>
  <dcterms:created xsi:type="dcterms:W3CDTF">2026-07-28T06:47:00Z</dcterms:created>
  <dcterms:modified xsi:type="dcterms:W3CDTF">2026-07-31T06:38:00Z</dcterms:modified>
</cp:coreProperties>
</file>